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2D5AE" w14:textId="77777777" w:rsidR="008F3975" w:rsidRDefault="002A3381">
      <w:pPr>
        <w:pStyle w:val="Logo"/>
        <w:spacing w:before="480" w:after="480"/>
      </w:pPr>
      <w:r>
        <w:rPr>
          <w:lang w:eastAsia="en-US"/>
        </w:rPr>
        <w:drawing>
          <wp:anchor distT="0" distB="0" distL="114300" distR="114300" simplePos="0" relativeHeight="251673600" behindDoc="0" locked="0" layoutInCell="1" allowOverlap="1" wp14:anchorId="2FBB786D" wp14:editId="4607BA36">
            <wp:simplePos x="-451485" y="1376680"/>
            <wp:positionH relativeFrom="margin">
              <wp:posOffset>6915150</wp:posOffset>
            </wp:positionH>
            <wp:positionV relativeFrom="margin">
              <wp:posOffset>866775</wp:posOffset>
            </wp:positionV>
            <wp:extent cx="7992110" cy="6176010"/>
            <wp:effectExtent l="0" t="6350" r="254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2 cropp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211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F7">
        <w:rPr>
          <w:lang w:eastAsia="en-US"/>
        </w:rPr>
        <w:drawing>
          <wp:inline distT="0" distB="0" distL="0" distR="0" wp14:anchorId="317F8C30" wp14:editId="0531D213">
            <wp:extent cx="5019794" cy="112113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70" cy="113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alias w:val="Enter title:"/>
        <w:tag w:val="Enter title:"/>
        <w:id w:val="2007550668"/>
        <w:placeholder>
          <w:docPart w:val="DDBC52A54D2C40939D4E8D7C9C47841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13AC59D1" w14:textId="77777777" w:rsidR="008F3975" w:rsidRDefault="002D0176">
          <w:pPr>
            <w:pStyle w:val="Title"/>
          </w:pPr>
          <w:r>
            <w:t xml:space="preserve">InControl for </w:t>
          </w:r>
          <w:r w:rsidR="006B044D">
            <w:t>S7-r</w:t>
          </w:r>
          <w:r>
            <w:t xml:space="preserve"> </w:t>
          </w:r>
          <w:r>
            <w:br/>
            <w:t>user guide</w:t>
          </w:r>
        </w:p>
      </w:sdtContent>
    </w:sdt>
    <w:p w14:paraId="55FE6617" w14:textId="77777777" w:rsidR="008F3975" w:rsidRDefault="002F74A6">
      <w:pPr>
        <w:pStyle w:val="Subtitle"/>
      </w:pPr>
      <w:r>
        <w:t xml:space="preserve"> </w:t>
      </w:r>
    </w:p>
    <w:p w14:paraId="1B9F5EEB" w14:textId="77777777" w:rsidR="008F3975" w:rsidRDefault="00413C3E">
      <w:pPr>
        <w:pStyle w:val="Subtitle"/>
      </w:pPr>
      <w:r>
        <w:t xml:space="preserve">ver. </w:t>
      </w:r>
      <w:r w:rsidR="007925CC">
        <w:t>July 17, 2018</w:t>
      </w:r>
    </w:p>
    <w:p w14:paraId="4C0919B0" w14:textId="77777777" w:rsidR="008F3975" w:rsidRDefault="00296FF7" w:rsidP="00413C3E">
      <w:pPr>
        <w:pStyle w:val="Heading3"/>
        <w:sectPr w:rsidR="008F3975" w:rsidSect="00215B1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720" w:footer="720" w:gutter="0"/>
          <w:pgNumType w:start="1"/>
          <w:cols w:space="720"/>
          <w:vAlign w:val="center"/>
          <w:titlePg/>
          <w:docGrid w:linePitch="360"/>
        </w:sectPr>
      </w:pPr>
      <w:r>
        <w:br/>
      </w:r>
    </w:p>
    <w:p w14:paraId="142B573F" w14:textId="77777777" w:rsidR="00FD01A4" w:rsidRDefault="00FD01A4" w:rsidP="00C527B1"/>
    <w:p w14:paraId="5DBECB59" w14:textId="77777777" w:rsidR="00FD01A4" w:rsidRDefault="00C170B2">
      <w:r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6354E510" wp14:editId="4AE47F90">
            <wp:simplePos x="-388620" y="1630680"/>
            <wp:positionH relativeFrom="margin">
              <wp:align>center</wp:align>
            </wp:positionH>
            <wp:positionV relativeFrom="margin">
              <wp:align>center</wp:align>
            </wp:positionV>
            <wp:extent cx="7487285" cy="5784850"/>
            <wp:effectExtent l="0" t="6032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ncontrol screen with wheel and tex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728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1A4">
        <w:br w:type="page"/>
      </w:r>
    </w:p>
    <w:p w14:paraId="7B8C0FC3" w14:textId="77777777" w:rsidR="008F3975" w:rsidRDefault="008F3975" w:rsidP="00C527B1"/>
    <w:tbl>
      <w:tblPr>
        <w:tblStyle w:val="TableGrid"/>
        <w:tblpPr w:leftFromText="180" w:rightFromText="180" w:vertAnchor="page" w:horzAnchor="margin" w:tblpY="626"/>
        <w:tblW w:w="0" w:type="auto"/>
        <w:tblLook w:val="04A0" w:firstRow="1" w:lastRow="0" w:firstColumn="1" w:lastColumn="0" w:noHBand="0" w:noVBand="1"/>
      </w:tblPr>
      <w:tblGrid>
        <w:gridCol w:w="3415"/>
        <w:gridCol w:w="7375"/>
      </w:tblGrid>
      <w:tr w:rsidR="00D6617C" w:rsidRPr="00D6617C" w14:paraId="55C0C0EF" w14:textId="77777777" w:rsidTr="00D6617C">
        <w:tc>
          <w:tcPr>
            <w:tcW w:w="10790" w:type="dxa"/>
            <w:gridSpan w:val="2"/>
            <w:shd w:val="clear" w:color="auto" w:fill="FFC000"/>
          </w:tcPr>
          <w:p w14:paraId="4745A466" w14:textId="77777777" w:rsidR="00D6617C" w:rsidRPr="00D6617C" w:rsidRDefault="00D6617C" w:rsidP="00D6617C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D6617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HOME SCREEN</w:t>
            </w:r>
          </w:p>
        </w:tc>
      </w:tr>
      <w:tr w:rsidR="0044232B" w:rsidRPr="00A13C8E" w14:paraId="4684B13E" w14:textId="77777777" w:rsidTr="00A13C8E">
        <w:tc>
          <w:tcPr>
            <w:tcW w:w="3415" w:type="dxa"/>
          </w:tcPr>
          <w:p w14:paraId="5EB66F88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Lights on/off</w:t>
            </w:r>
          </w:p>
        </w:tc>
        <w:tc>
          <w:tcPr>
            <w:tcW w:w="7375" w:type="dxa"/>
          </w:tcPr>
          <w:p w14:paraId="17E1A507" w14:textId="77777777" w:rsidR="0044232B" w:rsidRPr="00A13C8E" w:rsidRDefault="00A13C8E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13C8E">
              <w:rPr>
                <w:rFonts w:ascii="Arial" w:hAnsi="Arial" w:cs="Arial"/>
                <w:i/>
                <w:sz w:val="24"/>
                <w:szCs w:val="24"/>
              </w:rPr>
              <w:t>Blue indicates ON</w:t>
            </w:r>
          </w:p>
        </w:tc>
      </w:tr>
      <w:tr w:rsidR="0044232B" w:rsidRPr="00A13C8E" w14:paraId="0E14894F" w14:textId="77777777" w:rsidTr="00A13C8E">
        <w:tc>
          <w:tcPr>
            <w:tcW w:w="3415" w:type="dxa"/>
          </w:tcPr>
          <w:p w14:paraId="6B907E19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Harvest/Travel</w:t>
            </w:r>
          </w:p>
        </w:tc>
        <w:tc>
          <w:tcPr>
            <w:tcW w:w="7375" w:type="dxa"/>
          </w:tcPr>
          <w:p w14:paraId="21427879" w14:textId="77777777" w:rsidR="0044232B" w:rsidRPr="00A13C8E" w:rsidRDefault="007233DD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Tree indicates Harvest Mode, Road indicates Travel Mode; Travel mode uses auto flashers;</w:t>
            </w:r>
            <w:r w:rsidR="0044232B" w:rsidRPr="00A13C8E">
              <w:rPr>
                <w:rFonts w:ascii="Arial" w:hAnsi="Arial" w:cs="Arial"/>
                <w:i/>
                <w:sz w:val="24"/>
                <w:szCs w:val="24"/>
              </w:rPr>
              <w:t xml:space="preserve"> use dial to achieve 2400 RPM</w:t>
            </w:r>
          </w:p>
        </w:tc>
      </w:tr>
      <w:tr w:rsidR="0044232B" w:rsidRPr="00A13C8E" w14:paraId="4373A233" w14:textId="77777777" w:rsidTr="00A13C8E">
        <w:tc>
          <w:tcPr>
            <w:tcW w:w="3415" w:type="dxa"/>
          </w:tcPr>
          <w:p w14:paraId="44E45CE3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Parking brake</w:t>
            </w:r>
          </w:p>
        </w:tc>
        <w:tc>
          <w:tcPr>
            <w:tcW w:w="7375" w:type="dxa"/>
          </w:tcPr>
          <w:p w14:paraId="07CC4B5B" w14:textId="3F4584D7" w:rsidR="0044232B" w:rsidRPr="00A13C8E" w:rsidRDefault="007233DD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Red indicates ON</w:t>
            </w:r>
            <w:r w:rsidR="009F1B85">
              <w:rPr>
                <w:rFonts w:ascii="Arial" w:hAnsi="Arial" w:cs="Arial"/>
                <w:i/>
                <w:sz w:val="24"/>
                <w:szCs w:val="24"/>
              </w:rPr>
              <w:t>; press &amp; hold for 5 seconds for Auto Brake (green)</w:t>
            </w:r>
            <w:bookmarkStart w:id="0" w:name="_GoBack"/>
            <w:bookmarkEnd w:id="0"/>
          </w:p>
        </w:tc>
      </w:tr>
      <w:tr w:rsidR="0044232B" w:rsidRPr="00A13C8E" w14:paraId="4D8E218B" w14:textId="77777777" w:rsidTr="00A13C8E">
        <w:tc>
          <w:tcPr>
            <w:tcW w:w="3415" w:type="dxa"/>
          </w:tcPr>
          <w:p w14:paraId="46224496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Sweeps up/down</w:t>
            </w:r>
          </w:p>
        </w:tc>
        <w:tc>
          <w:tcPr>
            <w:tcW w:w="7375" w:type="dxa"/>
          </w:tcPr>
          <w:p w14:paraId="2BAE01F7" w14:textId="77777777" w:rsidR="0044232B" w:rsidRPr="00A13C8E" w:rsidRDefault="007233DD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Up position indicates OFF</w:t>
            </w:r>
          </w:p>
        </w:tc>
      </w:tr>
      <w:tr w:rsidR="0044232B" w:rsidRPr="00A13C8E" w14:paraId="487BCCBA" w14:textId="77777777" w:rsidTr="00A13C8E">
        <w:tc>
          <w:tcPr>
            <w:tcW w:w="3415" w:type="dxa"/>
          </w:tcPr>
          <w:p w14:paraId="60A9AFE7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Cab pressurizer</w:t>
            </w:r>
          </w:p>
        </w:tc>
        <w:tc>
          <w:tcPr>
            <w:tcW w:w="7375" w:type="dxa"/>
          </w:tcPr>
          <w:p w14:paraId="68CE2C06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7F14ACE9" w14:textId="77777777" w:rsidTr="00A13C8E">
        <w:tc>
          <w:tcPr>
            <w:tcW w:w="3415" w:type="dxa"/>
          </w:tcPr>
          <w:p w14:paraId="5069E0A6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 xml:space="preserve">Engine &amp; </w:t>
            </w:r>
            <w:proofErr w:type="spellStart"/>
            <w:r w:rsidRPr="00A13C8E">
              <w:rPr>
                <w:rFonts w:ascii="Arial" w:hAnsi="Arial" w:cs="Arial"/>
                <w:sz w:val="24"/>
                <w:szCs w:val="24"/>
              </w:rPr>
              <w:t>Bodas</w:t>
            </w:r>
            <w:proofErr w:type="spellEnd"/>
            <w:r w:rsidRPr="00A13C8E">
              <w:rPr>
                <w:rFonts w:ascii="Arial" w:hAnsi="Arial" w:cs="Arial"/>
                <w:sz w:val="24"/>
                <w:szCs w:val="24"/>
              </w:rPr>
              <w:t xml:space="preserve"> service</w:t>
            </w:r>
          </w:p>
        </w:tc>
        <w:tc>
          <w:tcPr>
            <w:tcW w:w="7375" w:type="dxa"/>
          </w:tcPr>
          <w:p w14:paraId="08DC1B6C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2A5E96EC" w14:textId="77777777" w:rsidTr="00A13C8E">
        <w:tc>
          <w:tcPr>
            <w:tcW w:w="3415" w:type="dxa"/>
          </w:tcPr>
          <w:p w14:paraId="573A6D11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Page Two/Return Home</w:t>
            </w:r>
          </w:p>
        </w:tc>
        <w:tc>
          <w:tcPr>
            <w:tcW w:w="7375" w:type="dxa"/>
          </w:tcPr>
          <w:p w14:paraId="7776F9EB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6568BBA7" w14:textId="77777777" w:rsidTr="00A13C8E">
        <w:tc>
          <w:tcPr>
            <w:tcW w:w="3415" w:type="dxa"/>
          </w:tcPr>
          <w:p w14:paraId="09D09A9A" w14:textId="77777777" w:rsidR="0044232B" w:rsidRPr="00A13C8E" w:rsidRDefault="00C170B2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Traction</w:t>
            </w:r>
          </w:p>
        </w:tc>
        <w:tc>
          <w:tcPr>
            <w:tcW w:w="7375" w:type="dxa"/>
          </w:tcPr>
          <w:p w14:paraId="22C7C8A2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2607EBDA" w14:textId="77777777" w:rsidTr="00A13C8E">
        <w:tc>
          <w:tcPr>
            <w:tcW w:w="3415" w:type="dxa"/>
          </w:tcPr>
          <w:p w14:paraId="7DF3D679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5" w:type="dxa"/>
          </w:tcPr>
          <w:p w14:paraId="0E77D3E0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614526DB" w14:textId="77777777" w:rsidTr="00A13C8E">
        <w:tc>
          <w:tcPr>
            <w:tcW w:w="3415" w:type="dxa"/>
          </w:tcPr>
          <w:p w14:paraId="18EFDBDF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Engine RPM control</w:t>
            </w:r>
          </w:p>
        </w:tc>
        <w:tc>
          <w:tcPr>
            <w:tcW w:w="7375" w:type="dxa"/>
          </w:tcPr>
          <w:p w14:paraId="44D2AD0A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127C308A" w14:textId="77777777" w:rsidTr="00A13C8E">
        <w:tc>
          <w:tcPr>
            <w:tcW w:w="3415" w:type="dxa"/>
          </w:tcPr>
          <w:p w14:paraId="34F091AD" w14:textId="77777777" w:rsidR="0044232B" w:rsidRPr="00A13C8E" w:rsidRDefault="0044232B" w:rsidP="00A13C8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 xml:space="preserve">Flashers on/off </w:t>
            </w:r>
          </w:p>
        </w:tc>
        <w:tc>
          <w:tcPr>
            <w:tcW w:w="7375" w:type="dxa"/>
          </w:tcPr>
          <w:p w14:paraId="0C1165D4" w14:textId="77777777" w:rsidR="0044232B" w:rsidRPr="00A13C8E" w:rsidRDefault="008672C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while in Harvest mode; always ON in Travel</w:t>
            </w:r>
            <w:r w:rsidR="00A13C8E">
              <w:rPr>
                <w:rFonts w:ascii="Arial" w:hAnsi="Arial" w:cs="Arial"/>
                <w:i/>
                <w:sz w:val="24"/>
                <w:szCs w:val="24"/>
              </w:rPr>
              <w:t xml:space="preserve"> mo</w:t>
            </w:r>
            <w:r>
              <w:rPr>
                <w:rFonts w:ascii="Arial" w:hAnsi="Arial" w:cs="Arial"/>
                <w:i/>
                <w:sz w:val="24"/>
                <w:szCs w:val="24"/>
              </w:rPr>
              <w:t>d</w:t>
            </w:r>
            <w:r w:rsidR="00A13C8E">
              <w:rPr>
                <w:rFonts w:ascii="Arial" w:hAnsi="Arial" w:cs="Arial"/>
                <w:i/>
                <w:sz w:val="24"/>
                <w:szCs w:val="24"/>
              </w:rPr>
              <w:t>e</w:t>
            </w:r>
          </w:p>
        </w:tc>
      </w:tr>
      <w:tr w:rsidR="0044232B" w:rsidRPr="00A13C8E" w14:paraId="03E3EE20" w14:textId="77777777" w:rsidTr="00A13C8E">
        <w:tc>
          <w:tcPr>
            <w:tcW w:w="3415" w:type="dxa"/>
          </w:tcPr>
          <w:p w14:paraId="415ECC4A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5" w:type="dxa"/>
          </w:tcPr>
          <w:p w14:paraId="6CD00886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604AD7D9" w14:textId="77777777" w:rsidTr="00A13C8E">
        <w:tc>
          <w:tcPr>
            <w:tcW w:w="3415" w:type="dxa"/>
          </w:tcPr>
          <w:p w14:paraId="5A32F566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>Wheel</w:t>
            </w:r>
          </w:p>
        </w:tc>
        <w:tc>
          <w:tcPr>
            <w:tcW w:w="7375" w:type="dxa"/>
          </w:tcPr>
          <w:p w14:paraId="6FFD3799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13C8E">
              <w:rPr>
                <w:rFonts w:ascii="Arial" w:hAnsi="Arial" w:cs="Arial"/>
                <w:i/>
                <w:sz w:val="24"/>
                <w:szCs w:val="24"/>
              </w:rPr>
              <w:t>Clockwise/counter-clockwise, push in to select</w:t>
            </w:r>
          </w:p>
        </w:tc>
      </w:tr>
      <w:tr w:rsidR="0044232B" w:rsidRPr="00A13C8E" w14:paraId="0C136B98" w14:textId="77777777" w:rsidTr="00A13C8E">
        <w:tc>
          <w:tcPr>
            <w:tcW w:w="3415" w:type="dxa"/>
          </w:tcPr>
          <w:p w14:paraId="324795FF" w14:textId="77777777" w:rsidR="0044232B" w:rsidRPr="00A13C8E" w:rsidRDefault="00A13C8E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Previous Screen</w:t>
            </w:r>
          </w:p>
        </w:tc>
        <w:tc>
          <w:tcPr>
            <w:tcW w:w="7375" w:type="dxa"/>
          </w:tcPr>
          <w:p w14:paraId="7F521C44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4232B" w:rsidRPr="00A13C8E" w14:paraId="1B0F1DC4" w14:textId="77777777" w:rsidTr="00A13C8E">
        <w:tc>
          <w:tcPr>
            <w:tcW w:w="3415" w:type="dxa"/>
          </w:tcPr>
          <w:p w14:paraId="601368AE" w14:textId="77777777" w:rsidR="0044232B" w:rsidRPr="00A13C8E" w:rsidRDefault="0044232B" w:rsidP="0044232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13C8E">
              <w:rPr>
                <w:rFonts w:ascii="Arial" w:hAnsi="Arial" w:cs="Arial"/>
                <w:sz w:val="24"/>
                <w:szCs w:val="24"/>
              </w:rPr>
              <w:t xml:space="preserve">Return to Home </w:t>
            </w:r>
          </w:p>
        </w:tc>
        <w:tc>
          <w:tcPr>
            <w:tcW w:w="7375" w:type="dxa"/>
          </w:tcPr>
          <w:p w14:paraId="63A3B978" w14:textId="77777777" w:rsidR="0044232B" w:rsidRPr="00A13C8E" w:rsidRDefault="0044232B" w:rsidP="0044232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13C8E">
              <w:rPr>
                <w:rFonts w:ascii="Arial" w:hAnsi="Arial" w:cs="Arial"/>
                <w:i/>
                <w:sz w:val="24"/>
                <w:szCs w:val="24"/>
              </w:rPr>
              <w:t>From any screen</w:t>
            </w:r>
          </w:p>
        </w:tc>
      </w:tr>
    </w:tbl>
    <w:p w14:paraId="2DF5B4A2" w14:textId="77777777" w:rsidR="0044232B" w:rsidRPr="00F95C47" w:rsidRDefault="0044232B" w:rsidP="00235EA8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F95C47">
        <w:rPr>
          <w:rFonts w:ascii="Arial" w:hAnsi="Arial" w:cs="Arial"/>
          <w:b/>
          <w:sz w:val="28"/>
          <w:szCs w:val="28"/>
        </w:rPr>
        <w:t>NAVIGATION OPTIONS</w:t>
      </w:r>
    </w:p>
    <w:p w14:paraId="461F68D1" w14:textId="77777777" w:rsidR="0044232B" w:rsidRPr="00B83C56" w:rsidRDefault="0044232B" w:rsidP="009D2D3D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B83C56">
        <w:rPr>
          <w:rFonts w:ascii="Arial" w:hAnsi="Arial" w:cs="Arial"/>
          <w:sz w:val="28"/>
          <w:szCs w:val="28"/>
        </w:rPr>
        <w:t>Touch Screen</w:t>
      </w:r>
    </w:p>
    <w:p w14:paraId="3E04FC15" w14:textId="77777777" w:rsidR="0044232B" w:rsidRDefault="0044232B" w:rsidP="009D2D3D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B83C56">
        <w:rPr>
          <w:rFonts w:ascii="Arial" w:hAnsi="Arial" w:cs="Arial"/>
          <w:sz w:val="28"/>
          <w:szCs w:val="28"/>
        </w:rPr>
        <w:t>Soft Keys</w:t>
      </w:r>
    </w:p>
    <w:p w14:paraId="60478985" w14:textId="4BB70D89" w:rsidR="0044232B" w:rsidRPr="008D615D" w:rsidRDefault="009D2D3D" w:rsidP="009D2D3D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3592E5FF" wp14:editId="622FBEFF">
            <wp:simplePos x="0" y="0"/>
            <wp:positionH relativeFrom="column">
              <wp:posOffset>3711575</wp:posOffset>
            </wp:positionH>
            <wp:positionV relativeFrom="paragraph">
              <wp:posOffset>247650</wp:posOffset>
            </wp:positionV>
            <wp:extent cx="2995930" cy="702945"/>
            <wp:effectExtent l="3492" t="0" r="0" b="0"/>
            <wp:wrapThrough wrapText="bothSides">
              <wp:wrapPolygon edited="0">
                <wp:start x="25" y="21707"/>
                <wp:lineTo x="21451" y="21707"/>
                <wp:lineTo x="21451" y="634"/>
                <wp:lineTo x="25" y="634"/>
                <wp:lineTo x="25" y="21707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695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t="58282" r="6826" b="17805"/>
                    <a:stretch/>
                  </pic:blipFill>
                  <pic:spPr bwMode="auto">
                    <a:xfrm rot="5400000">
                      <a:off x="0" y="0"/>
                      <a:ext cx="2995930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029D3F37" wp14:editId="22E12563">
            <wp:simplePos x="0" y="0"/>
            <wp:positionH relativeFrom="column">
              <wp:posOffset>4861560</wp:posOffset>
            </wp:positionH>
            <wp:positionV relativeFrom="paragraph">
              <wp:posOffset>269240</wp:posOffset>
            </wp:positionV>
            <wp:extent cx="3010535" cy="666750"/>
            <wp:effectExtent l="0" t="9207" r="9207" b="9208"/>
            <wp:wrapThrough wrapText="bothSides">
              <wp:wrapPolygon edited="0">
                <wp:start x="-66" y="21302"/>
                <wp:lineTo x="21529" y="21302"/>
                <wp:lineTo x="21529" y="319"/>
                <wp:lineTo x="-66" y="319"/>
                <wp:lineTo x="-66" y="21302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696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 t="58621" r="4050" b="21816"/>
                    <a:stretch/>
                  </pic:blipFill>
                  <pic:spPr bwMode="auto">
                    <a:xfrm rot="5400000">
                      <a:off x="0" y="0"/>
                      <a:ext cx="301053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2B">
        <w:rPr>
          <w:rFonts w:ascii="Arial" w:hAnsi="Arial" w:cs="Arial"/>
          <w:sz w:val="28"/>
          <w:szCs w:val="28"/>
        </w:rPr>
        <w:t>Wheel (13)</w:t>
      </w:r>
    </w:p>
    <w:p w14:paraId="33738FA1" w14:textId="0576465F" w:rsidR="00235EA8" w:rsidRDefault="0044232B" w:rsidP="009D2D3D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AC6F9E">
        <w:rPr>
          <w:noProof/>
          <w:sz w:val="28"/>
          <w:szCs w:val="28"/>
          <w:lang w:eastAsia="en-US"/>
        </w:rPr>
        <w:drawing>
          <wp:inline distT="0" distB="0" distL="0" distR="0" wp14:anchorId="3AFE8E9B" wp14:editId="52B19B3C">
            <wp:extent cx="163773" cy="163773"/>
            <wp:effectExtent l="0" t="0" r="8255" b="8255"/>
            <wp:docPr id="3" name="Picture 3" descr="Image result for black undo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ck undo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" cy="1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F9E">
        <w:rPr>
          <w:rFonts w:ascii="Arial" w:hAnsi="Arial" w:cs="Arial"/>
          <w:sz w:val="28"/>
          <w:szCs w:val="28"/>
        </w:rPr>
        <w:t xml:space="preserve"> </w:t>
      </w:r>
      <w:r w:rsidR="00A13C8E">
        <w:rPr>
          <w:rFonts w:ascii="Arial" w:hAnsi="Arial" w:cs="Arial"/>
          <w:sz w:val="28"/>
          <w:szCs w:val="28"/>
        </w:rPr>
        <w:t>(14) Previous S</w:t>
      </w:r>
      <w:r w:rsidRPr="00AC6F9E">
        <w:rPr>
          <w:rFonts w:ascii="Arial" w:hAnsi="Arial" w:cs="Arial"/>
          <w:sz w:val="28"/>
          <w:szCs w:val="28"/>
        </w:rPr>
        <w:t>creen</w:t>
      </w:r>
      <w:r>
        <w:rPr>
          <w:rFonts w:ascii="Arial" w:hAnsi="Arial" w:cs="Arial"/>
          <w:sz w:val="28"/>
          <w:szCs w:val="28"/>
        </w:rPr>
        <w:t xml:space="preserve"> &amp; </w:t>
      </w:r>
      <w:r w:rsidR="00A13C8E">
        <w:rPr>
          <w:rFonts w:ascii="Arial" w:hAnsi="Arial" w:cs="Arial"/>
          <w:sz w:val="28"/>
          <w:szCs w:val="28"/>
        </w:rPr>
        <w:t xml:space="preserve">(15) </w:t>
      </w:r>
      <w:r>
        <w:rPr>
          <w:rFonts w:ascii="Arial" w:hAnsi="Arial" w:cs="Arial"/>
          <w:sz w:val="28"/>
          <w:szCs w:val="28"/>
        </w:rPr>
        <w:t>Home</w:t>
      </w:r>
    </w:p>
    <w:p w14:paraId="7359E4EF" w14:textId="7EF949F9" w:rsidR="00805AC7" w:rsidRDefault="00805AC7" w:rsidP="00805AC7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</w:p>
    <w:p w14:paraId="5AB08FAC" w14:textId="064859D6" w:rsidR="00805AC7" w:rsidRDefault="00805AC7" w:rsidP="00805AC7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</w:p>
    <w:p w14:paraId="764561EF" w14:textId="4246EA96" w:rsidR="009D2D3D" w:rsidRPr="009D2D3D" w:rsidRDefault="009D2D3D" w:rsidP="009D2D3D">
      <w:pPr>
        <w:spacing w:after="0"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9D2D3D">
        <w:rPr>
          <w:rFonts w:ascii="Arial" w:hAnsi="Arial" w:cs="Arial"/>
          <w:b/>
          <w:color w:val="FF0000"/>
          <w:sz w:val="28"/>
          <w:szCs w:val="28"/>
        </w:rPr>
        <w:t>FOR YOUR SAFETY</w:t>
      </w:r>
    </w:p>
    <w:p w14:paraId="20AB1D71" w14:textId="6BB17C2F" w:rsidR="009D2D3D" w:rsidRDefault="009D2D3D" w:rsidP="009D2D3D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While in </w:t>
      </w:r>
      <w:r w:rsidRPr="009D2D3D">
        <w:rPr>
          <w:rFonts w:ascii="Arial" w:hAnsi="Arial" w:cs="Arial"/>
          <w:b/>
          <w:sz w:val="28"/>
          <w:szCs w:val="28"/>
        </w:rPr>
        <w:t>E-Shake</w:t>
      </w:r>
      <w:r>
        <w:rPr>
          <w:rFonts w:ascii="Arial" w:hAnsi="Arial" w:cs="Arial"/>
          <w:sz w:val="28"/>
          <w:szCs w:val="28"/>
        </w:rPr>
        <w:t xml:space="preserve"> or </w:t>
      </w:r>
      <w:r w:rsidRPr="009D2D3D">
        <w:rPr>
          <w:rFonts w:ascii="Arial" w:hAnsi="Arial" w:cs="Arial"/>
          <w:b/>
          <w:sz w:val="28"/>
          <w:szCs w:val="28"/>
        </w:rPr>
        <w:t>Custom</w:t>
      </w:r>
      <w:r>
        <w:rPr>
          <w:rFonts w:ascii="Arial" w:hAnsi="Arial" w:cs="Arial"/>
          <w:sz w:val="28"/>
          <w:szCs w:val="28"/>
        </w:rPr>
        <w:t xml:space="preserve"> mode, unclamp or </w:t>
      </w:r>
      <w:r w:rsidR="003143EE" w:rsidRPr="003143EE">
        <w:rPr>
          <w:rFonts w:ascii="Arial" w:hAnsi="Arial" w:cs="Arial"/>
          <w:b/>
          <w:sz w:val="28"/>
          <w:szCs w:val="28"/>
        </w:rPr>
        <w:t>J</w:t>
      </w:r>
      <w:r w:rsidRPr="003143EE">
        <w:rPr>
          <w:rFonts w:ascii="Arial" w:hAnsi="Arial" w:cs="Arial"/>
          <w:b/>
          <w:sz w:val="28"/>
          <w:szCs w:val="28"/>
        </w:rPr>
        <w:t>oystick</w:t>
      </w:r>
      <w:r>
        <w:rPr>
          <w:rFonts w:ascii="Arial" w:hAnsi="Arial" w:cs="Arial"/>
          <w:sz w:val="28"/>
          <w:szCs w:val="28"/>
        </w:rPr>
        <w:t xml:space="preserve"> trigger will stop &amp; cycle</w:t>
      </w:r>
    </w:p>
    <w:p w14:paraId="59C5B102" w14:textId="6C1B5614" w:rsidR="009D2D3D" w:rsidRPr="009D2D3D" w:rsidRDefault="009D2D3D" w:rsidP="009D2D3D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Only </w:t>
      </w:r>
      <w:proofErr w:type="gramStart"/>
      <w:r>
        <w:rPr>
          <w:rFonts w:ascii="Arial" w:hAnsi="Arial" w:cs="Arial"/>
          <w:sz w:val="28"/>
          <w:szCs w:val="28"/>
        </w:rPr>
        <w:t>make adjustments</w:t>
      </w:r>
      <w:proofErr w:type="gramEnd"/>
      <w:r>
        <w:rPr>
          <w:rFonts w:ascii="Arial" w:hAnsi="Arial" w:cs="Arial"/>
          <w:sz w:val="28"/>
          <w:szCs w:val="28"/>
        </w:rPr>
        <w:t xml:space="preserve"> while machine is in </w:t>
      </w:r>
      <w:r w:rsidRPr="009D2D3D">
        <w:rPr>
          <w:rFonts w:ascii="Arial" w:hAnsi="Arial" w:cs="Arial"/>
          <w:b/>
          <w:sz w:val="28"/>
          <w:szCs w:val="28"/>
        </w:rPr>
        <w:t>Park</w:t>
      </w:r>
    </w:p>
    <w:p w14:paraId="42849439" w14:textId="79943EF4" w:rsidR="00805AC7" w:rsidRPr="00805AC7" w:rsidRDefault="00805AC7" w:rsidP="00805AC7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694D1FB" w14:textId="77777777" w:rsidR="009D2D3D" w:rsidRDefault="009D2D3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6115"/>
      </w:tblGrid>
      <w:tr w:rsidR="00C718B9" w:rsidRPr="00CC56B7" w14:paraId="25EA76BB" w14:textId="77777777" w:rsidTr="00C718B9">
        <w:tc>
          <w:tcPr>
            <w:tcW w:w="10790" w:type="dxa"/>
            <w:gridSpan w:val="2"/>
            <w:shd w:val="clear" w:color="auto" w:fill="000000" w:themeFill="text1"/>
          </w:tcPr>
          <w:p w14:paraId="73372745" w14:textId="488F2540" w:rsidR="00C718B9" w:rsidRPr="00C718B9" w:rsidRDefault="000D6508" w:rsidP="00C718B9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lastRenderedPageBreak/>
              <w:br w:type="page"/>
            </w:r>
            <w:r w:rsidR="00C718B9" w:rsidRPr="00C718B9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ADJUSTING RPM</w:t>
            </w:r>
          </w:p>
        </w:tc>
      </w:tr>
      <w:tr w:rsidR="005D253B" w:rsidRPr="00CC56B7" w14:paraId="0566F0BA" w14:textId="77777777" w:rsidTr="00BB6BE8">
        <w:tc>
          <w:tcPr>
            <w:tcW w:w="4675" w:type="dxa"/>
            <w:tcBorders>
              <w:right w:val="nil"/>
            </w:tcBorders>
          </w:tcPr>
          <w:p w14:paraId="2ED9B6BB" w14:textId="77777777" w:rsidR="005D253B" w:rsidRPr="00CC56B7" w:rsidRDefault="004C3EAB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92D819" wp14:editId="587923A7">
                      <wp:simplePos x="0" y="0"/>
                      <wp:positionH relativeFrom="column">
                        <wp:posOffset>1336896</wp:posOffset>
                      </wp:positionH>
                      <wp:positionV relativeFrom="paragraph">
                        <wp:posOffset>1905524</wp:posOffset>
                      </wp:positionV>
                      <wp:extent cx="1050783" cy="6824"/>
                      <wp:effectExtent l="19050" t="57150" r="0" b="889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50783" cy="68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EAB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105.25pt;margin-top:150.05pt;width:82.75pt;height: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B22CD9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A599F26" wp14:editId="1B3B5AB6">
                  <wp:extent cx="2695715" cy="1469623"/>
                  <wp:effectExtent l="3493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693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11"/>
                          <a:stretch/>
                        </pic:blipFill>
                        <pic:spPr bwMode="auto">
                          <a:xfrm rot="5400000">
                            <a:off x="0" y="0"/>
                            <a:ext cx="2706513" cy="14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3F2C1" w14:textId="77777777" w:rsidR="005D253B" w:rsidRPr="00CC56B7" w:rsidRDefault="005D253B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5" w:type="dxa"/>
            <w:tcBorders>
              <w:left w:val="nil"/>
            </w:tcBorders>
          </w:tcPr>
          <w:p w14:paraId="56C4D99D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DD2D7B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26B288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9BE5FF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AD33244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3C313E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3A0FDB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7F39F9" w14:textId="77777777" w:rsidR="00905763" w:rsidRDefault="00905763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0DFD122" w14:textId="77777777" w:rsidR="005D253B" w:rsidRPr="00CC56B7" w:rsidRDefault="005D253B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Press 10 to access engine RPM</w:t>
            </w:r>
          </w:p>
        </w:tc>
      </w:tr>
      <w:tr w:rsidR="005D253B" w:rsidRPr="00CC56B7" w14:paraId="14B22F02" w14:textId="77777777" w:rsidTr="00BB6BE8">
        <w:tc>
          <w:tcPr>
            <w:tcW w:w="4675" w:type="dxa"/>
            <w:tcBorders>
              <w:right w:val="nil"/>
            </w:tcBorders>
          </w:tcPr>
          <w:p w14:paraId="592DCE36" w14:textId="77777777" w:rsidR="005D253B" w:rsidRPr="00CC56B7" w:rsidRDefault="00DC5A5C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F13ACCB" wp14:editId="40D8B5D2">
                  <wp:extent cx="2565621" cy="1924215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686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662" cy="192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  <w:tcBorders>
              <w:left w:val="nil"/>
              <w:bottom w:val="single" w:sz="4" w:space="0" w:color="auto"/>
            </w:tcBorders>
          </w:tcPr>
          <w:p w14:paraId="4D4CC1C3" w14:textId="77777777" w:rsidR="005D253B" w:rsidRPr="00CC56B7" w:rsidRDefault="005D253B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Use Wheel (13) to raise/lower RPM; clockwise increases, counter-clockwise decreases</w:t>
            </w:r>
          </w:p>
        </w:tc>
      </w:tr>
      <w:tr w:rsidR="005D253B" w:rsidRPr="00CC56B7" w14:paraId="1AB7B460" w14:textId="77777777" w:rsidTr="00BB6BE8">
        <w:tc>
          <w:tcPr>
            <w:tcW w:w="4675" w:type="dxa"/>
            <w:tcBorders>
              <w:right w:val="nil"/>
            </w:tcBorders>
          </w:tcPr>
          <w:p w14:paraId="12C2190D" w14:textId="77777777" w:rsidR="005D253B" w:rsidRPr="00CC56B7" w:rsidRDefault="003A033E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4C41D78" wp14:editId="02AB58D1">
                  <wp:extent cx="2197289" cy="274457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86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785" cy="274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  <w:tcBorders>
              <w:left w:val="nil"/>
            </w:tcBorders>
          </w:tcPr>
          <w:p w14:paraId="3B47B97A" w14:textId="77777777" w:rsidR="005D253B" w:rsidRPr="00905763" w:rsidRDefault="00905763" w:rsidP="00905763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Press </w:t>
            </w:r>
            <w:r w:rsidRPr="00905763">
              <w:rPr>
                <w:rFonts w:ascii="Arial" w:hAnsi="Arial" w:cs="Arial"/>
                <w:b/>
                <w:sz w:val="20"/>
                <w:szCs w:val="20"/>
              </w:rPr>
              <w:t>Rabbit</w:t>
            </w:r>
            <w:r>
              <w:rPr>
                <w:rFonts w:ascii="Arial" w:hAnsi="Arial" w:cs="Arial"/>
                <w:sz w:val="20"/>
                <w:szCs w:val="20"/>
              </w:rPr>
              <w:t xml:space="preserve"> for Harvest RPM, press </w:t>
            </w:r>
            <w:r w:rsidRPr="00905763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5D253B" w:rsidRPr="00905763">
              <w:rPr>
                <w:rFonts w:ascii="Arial" w:hAnsi="Arial" w:cs="Arial"/>
                <w:b/>
                <w:sz w:val="20"/>
                <w:szCs w:val="20"/>
              </w:rPr>
              <w:t>urtle</w:t>
            </w:r>
            <w:r w:rsidR="005D253B" w:rsidRPr="00905763">
              <w:rPr>
                <w:rFonts w:ascii="Arial" w:hAnsi="Arial" w:cs="Arial"/>
                <w:sz w:val="20"/>
                <w:szCs w:val="20"/>
              </w:rPr>
              <w:t xml:space="preserve"> to return to idle</w:t>
            </w:r>
          </w:p>
          <w:p w14:paraId="49A3482C" w14:textId="77777777" w:rsidR="000156B1" w:rsidRPr="00905763" w:rsidRDefault="000156B1" w:rsidP="00905763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05763">
              <w:rPr>
                <w:rFonts w:ascii="Arial" w:hAnsi="Arial" w:cs="Arial"/>
                <w:b/>
                <w:sz w:val="20"/>
                <w:szCs w:val="20"/>
              </w:rPr>
              <w:t xml:space="preserve">Rabbit </w:t>
            </w:r>
            <w:r w:rsidRPr="00905763">
              <w:rPr>
                <w:rFonts w:ascii="Arial" w:hAnsi="Arial" w:cs="Arial"/>
                <w:sz w:val="20"/>
                <w:szCs w:val="20"/>
              </w:rPr>
              <w:t>default is 2200 RPM</w:t>
            </w:r>
          </w:p>
          <w:p w14:paraId="1814AB6F" w14:textId="77777777" w:rsidR="000156B1" w:rsidRPr="00905763" w:rsidRDefault="000156B1" w:rsidP="00905763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05763">
              <w:rPr>
                <w:rFonts w:ascii="Arial" w:hAnsi="Arial" w:cs="Arial"/>
                <w:b/>
                <w:sz w:val="20"/>
                <w:szCs w:val="20"/>
              </w:rPr>
              <w:t>Turtle</w:t>
            </w:r>
            <w:r w:rsidRPr="00905763">
              <w:rPr>
                <w:rFonts w:ascii="Arial" w:hAnsi="Arial" w:cs="Arial"/>
                <w:sz w:val="20"/>
                <w:szCs w:val="20"/>
              </w:rPr>
              <w:t xml:space="preserve"> default is Idle</w:t>
            </w:r>
          </w:p>
          <w:p w14:paraId="6C0186EE" w14:textId="77777777" w:rsidR="000156B1" w:rsidRDefault="000156B1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A24EDA" w14:textId="77777777" w:rsidR="000156B1" w:rsidRPr="00CC56B7" w:rsidRDefault="000156B1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253B" w:rsidRPr="00CC56B7" w14:paraId="0B986C6E" w14:textId="77777777" w:rsidTr="00BB6BE8">
        <w:trPr>
          <w:trHeight w:val="1781"/>
        </w:trPr>
        <w:tc>
          <w:tcPr>
            <w:tcW w:w="4675" w:type="dxa"/>
            <w:tcBorders>
              <w:right w:val="nil"/>
            </w:tcBorders>
          </w:tcPr>
          <w:p w14:paraId="148F7CAD" w14:textId="77777777" w:rsidR="000156B1" w:rsidRDefault="00DC508D" w:rsidP="000156B1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027B03B3" wp14:editId="44499F3B">
                  <wp:extent cx="1049020" cy="460544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686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0513" r="66478" b="39865"/>
                          <a:stretch/>
                        </pic:blipFill>
                        <pic:spPr bwMode="auto">
                          <a:xfrm>
                            <a:off x="0" y="0"/>
                            <a:ext cx="1051389" cy="46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AEBC5B" w14:textId="77777777" w:rsidR="005D253B" w:rsidRPr="00CC56B7" w:rsidRDefault="000156B1" w:rsidP="000156B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76E638F" wp14:editId="40EE41EF">
                  <wp:extent cx="1113183" cy="46279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687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9" t="43958" r="16715" b="27735"/>
                          <a:stretch/>
                        </pic:blipFill>
                        <pic:spPr bwMode="auto">
                          <a:xfrm>
                            <a:off x="0" y="0"/>
                            <a:ext cx="1122386" cy="46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115" w:type="dxa"/>
            <w:tcBorders>
              <w:left w:val="nil"/>
            </w:tcBorders>
          </w:tcPr>
          <w:p w14:paraId="4D7CE226" w14:textId="77777777" w:rsidR="005D253B" w:rsidRDefault="005D253B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Below 2000 RPM, shake will not engage, indicated by yellow RPM icon</w:t>
            </w:r>
          </w:p>
          <w:p w14:paraId="4AFCA5A5" w14:textId="77777777" w:rsidR="000156B1" w:rsidRDefault="000156B1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96B7C9D" w14:textId="77777777" w:rsidR="000156B1" w:rsidRPr="00CC56B7" w:rsidRDefault="000156B1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Above 2000 RPM, shake will engage, indicated by green RPM icon</w:t>
            </w:r>
          </w:p>
        </w:tc>
      </w:tr>
      <w:tr w:rsidR="005D253B" w:rsidRPr="00CC56B7" w14:paraId="4E0C7AD5" w14:textId="77777777" w:rsidTr="00BB6BE8">
        <w:tc>
          <w:tcPr>
            <w:tcW w:w="4675" w:type="dxa"/>
            <w:tcBorders>
              <w:right w:val="nil"/>
            </w:tcBorders>
          </w:tcPr>
          <w:p w14:paraId="71845FD2" w14:textId="77777777" w:rsidR="005D253B" w:rsidRPr="00CC56B7" w:rsidRDefault="005D253B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5" w:type="dxa"/>
            <w:tcBorders>
              <w:left w:val="nil"/>
            </w:tcBorders>
          </w:tcPr>
          <w:p w14:paraId="7E5CED67" w14:textId="77777777" w:rsidR="005D253B" w:rsidRPr="00CC56B7" w:rsidRDefault="005D253B" w:rsidP="005D25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In travel/road, use dial to achieve 2400 RPM</w:t>
            </w:r>
          </w:p>
        </w:tc>
      </w:tr>
    </w:tbl>
    <w:p w14:paraId="4FD1254E" w14:textId="77777777" w:rsidR="005D253B" w:rsidRDefault="005D253B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0"/>
        <w:gridCol w:w="5610"/>
      </w:tblGrid>
      <w:tr w:rsidR="00B6783B" w:rsidRPr="00870AEB" w14:paraId="45A1E34A" w14:textId="77777777" w:rsidTr="00AF240D">
        <w:tc>
          <w:tcPr>
            <w:tcW w:w="10790" w:type="dxa"/>
            <w:gridSpan w:val="2"/>
            <w:shd w:val="clear" w:color="auto" w:fill="000000" w:themeFill="text1"/>
          </w:tcPr>
          <w:p w14:paraId="2590F8B4" w14:textId="77777777" w:rsidR="00B6783B" w:rsidRPr="00870AEB" w:rsidRDefault="0057507C" w:rsidP="00AF240D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AXIOM FEATURE</w:t>
            </w:r>
          </w:p>
        </w:tc>
      </w:tr>
      <w:tr w:rsidR="00B6783B" w:rsidRPr="00CC56B7" w14:paraId="7A24B655" w14:textId="77777777" w:rsidTr="00B6783B">
        <w:tc>
          <w:tcPr>
            <w:tcW w:w="5180" w:type="dxa"/>
          </w:tcPr>
          <w:p w14:paraId="6E9955D0" w14:textId="11C10CCE" w:rsidR="00B6783B" w:rsidRDefault="009E6C5A" w:rsidP="00AF240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14F44F" wp14:editId="2C1C7989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942340</wp:posOffset>
                      </wp:positionV>
                      <wp:extent cx="4667250" cy="4429125"/>
                      <wp:effectExtent l="0" t="0" r="19050" b="28575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67250" cy="44291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8DB59" id="Straight Connector 7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85pt,74.2pt" to="486.35pt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" strokecolor="red" strokeweight="1pt">
                      <v:stroke joinstyle="miter"/>
                    </v:line>
                  </w:pict>
                </mc:Fallback>
              </mc:AlternateContent>
            </w:r>
            <w:r w:rsidR="0057507C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6457A0" wp14:editId="17825AE3">
                      <wp:simplePos x="0" y="0"/>
                      <wp:positionH relativeFrom="column">
                        <wp:posOffset>626985</wp:posOffset>
                      </wp:positionH>
                      <wp:positionV relativeFrom="paragraph">
                        <wp:posOffset>433310</wp:posOffset>
                      </wp:positionV>
                      <wp:extent cx="957532" cy="711176"/>
                      <wp:effectExtent l="0" t="0" r="14605" b="13335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71117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14099A" id="Oval 68" o:spid="_x0000_s1026" style="position:absolute;margin-left:49.35pt;margin-top:34.1pt;width:75.4pt;height:5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57507C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EE56E0F" wp14:editId="42BC2D1C">
                  <wp:extent cx="3102689" cy="2327017"/>
                  <wp:effectExtent l="698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98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03560" cy="2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</w:tcPr>
          <w:p w14:paraId="0B7DF4CB" w14:textId="77777777" w:rsidR="00B6783B" w:rsidRDefault="0057507C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E0F32">
              <w:rPr>
                <w:rFonts w:ascii="Arial" w:hAnsi="Arial" w:cs="Arial"/>
                <w:b/>
                <w:sz w:val="20"/>
                <w:szCs w:val="20"/>
              </w:rPr>
              <w:t>AXIOM</w:t>
            </w:r>
            <w:r>
              <w:rPr>
                <w:rFonts w:ascii="Arial" w:hAnsi="Arial" w:cs="Arial"/>
                <w:sz w:val="20"/>
                <w:szCs w:val="20"/>
              </w:rPr>
              <w:t xml:space="preserve"> is an optional feature that will be indicated on the </w:t>
            </w:r>
            <w:r w:rsidRPr="0057507C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>
              <w:rPr>
                <w:rFonts w:ascii="Arial" w:hAnsi="Arial" w:cs="Arial"/>
                <w:sz w:val="20"/>
                <w:szCs w:val="20"/>
              </w:rPr>
              <w:t xml:space="preserve"> screen</w:t>
            </w:r>
          </w:p>
        </w:tc>
      </w:tr>
      <w:tr w:rsidR="00B6783B" w:rsidRPr="00CC56B7" w14:paraId="4E2470A7" w14:textId="77777777" w:rsidTr="00B6783B">
        <w:tc>
          <w:tcPr>
            <w:tcW w:w="5180" w:type="dxa"/>
          </w:tcPr>
          <w:p w14:paraId="6D73C99F" w14:textId="679650E0" w:rsidR="00B6783B" w:rsidRDefault="009E6C5A" w:rsidP="00AF240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8D7B55" wp14:editId="4B06FEB6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2103756</wp:posOffset>
                      </wp:positionV>
                      <wp:extent cx="2028825" cy="685800"/>
                      <wp:effectExtent l="0" t="0" r="28575" b="1905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28825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4984A" id="Straight Connector 7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85pt,165.65pt" to="278.6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414E8BF" wp14:editId="080212B7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1856105</wp:posOffset>
                      </wp:positionV>
                      <wp:extent cx="2076450" cy="466725"/>
                      <wp:effectExtent l="0" t="0" r="19050" b="28575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0" cy="466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71958F" id="Straight Connector 76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pt,146.15pt" to="278.6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CFD3D7" wp14:editId="7A30E1D9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2607310</wp:posOffset>
                      </wp:positionV>
                      <wp:extent cx="609600" cy="453390"/>
                      <wp:effectExtent l="0" t="0" r="19050" b="22860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339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28BB6" id="Oval 75" o:spid="_x0000_s1026" style="position:absolute;margin-left:71pt;margin-top:205.3pt;width:48pt;height:3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D026C5" wp14:editId="28FA2C55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2189480</wp:posOffset>
                      </wp:positionV>
                      <wp:extent cx="609600" cy="453390"/>
                      <wp:effectExtent l="0" t="0" r="19050" b="22860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339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84C3A6" id="Oval 73" o:spid="_x0000_s1026" style="position:absolute;margin-left:70.85pt;margin-top:172.4pt;width:48pt;height:3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C255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81B6828" wp14:editId="6E39A135">
                  <wp:extent cx="2380891" cy="3174521"/>
                  <wp:effectExtent l="0" t="0" r="63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698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65" cy="318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</w:tcPr>
          <w:p w14:paraId="1D685E2E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3F6DCA0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97384B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DE2F42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85F4E3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7F75BC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078F52" w14:textId="2AA692C0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0382FD" w14:textId="757F7BDF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848E3B0" w14:textId="5271914D" w:rsidR="009D2D3D" w:rsidRPr="009D2D3D" w:rsidRDefault="009D2D3D" w:rsidP="009D2D3D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D2D3D">
              <w:rPr>
                <w:rFonts w:ascii="Arial" w:hAnsi="Arial" w:cs="Arial"/>
                <w:sz w:val="20"/>
                <w:szCs w:val="20"/>
              </w:rPr>
              <w:t>Use to Raise</w:t>
            </w:r>
          </w:p>
          <w:p w14:paraId="39E52621" w14:textId="5294BEA3" w:rsidR="009D2D3D" w:rsidRPr="009D2D3D" w:rsidRDefault="009D2D3D" w:rsidP="009D2D3D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D2D3D">
              <w:rPr>
                <w:rFonts w:ascii="Arial" w:hAnsi="Arial" w:cs="Arial"/>
                <w:sz w:val="20"/>
                <w:szCs w:val="20"/>
              </w:rPr>
              <w:t>Use to Lower</w:t>
            </w:r>
          </w:p>
          <w:p w14:paraId="0DD5AD30" w14:textId="022EEF30" w:rsidR="009D2D3D" w:rsidRPr="009D2D3D" w:rsidRDefault="009D2D3D" w:rsidP="009D2D3D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D2D3D">
              <w:rPr>
                <w:rFonts w:ascii="Arial" w:hAnsi="Arial" w:cs="Arial"/>
                <w:sz w:val="20"/>
                <w:szCs w:val="20"/>
              </w:rPr>
              <w:t xml:space="preserve">Once desired height is reached press above </w:t>
            </w:r>
            <w:r w:rsidR="009E6C5A">
              <w:rPr>
                <w:rFonts w:ascii="Arial" w:hAnsi="Arial" w:cs="Arial"/>
                <w:sz w:val="20"/>
                <w:szCs w:val="20"/>
              </w:rPr>
              <w:t>icon</w:t>
            </w:r>
            <w:r w:rsidRPr="009D2D3D">
              <w:rPr>
                <w:rFonts w:ascii="Arial" w:hAnsi="Arial" w:cs="Arial"/>
                <w:sz w:val="20"/>
                <w:szCs w:val="20"/>
              </w:rPr>
              <w:t xml:space="preserve"> to return to </w:t>
            </w:r>
            <w:r w:rsidRPr="003143EE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 w:rsidRPr="009D2D3D">
              <w:rPr>
                <w:rFonts w:ascii="Arial" w:hAnsi="Arial" w:cs="Arial"/>
                <w:sz w:val="20"/>
                <w:szCs w:val="20"/>
              </w:rPr>
              <w:t xml:space="preserve"> screen &amp; enable throttle</w:t>
            </w:r>
          </w:p>
          <w:p w14:paraId="749D44B6" w14:textId="77777777" w:rsidR="009D2D3D" w:rsidRDefault="009D2D3D" w:rsidP="00AF2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0AC496" w14:textId="59425DF8" w:rsidR="00B6783B" w:rsidRPr="009D2D3D" w:rsidRDefault="007E0F32" w:rsidP="009D2D3D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D2D3D">
              <w:rPr>
                <w:rFonts w:ascii="Arial" w:hAnsi="Arial" w:cs="Arial"/>
                <w:sz w:val="20"/>
                <w:szCs w:val="20"/>
              </w:rPr>
              <w:t xml:space="preserve">While </w:t>
            </w:r>
            <w:r w:rsidRPr="009D2D3D">
              <w:rPr>
                <w:rFonts w:ascii="Arial" w:hAnsi="Arial" w:cs="Arial"/>
                <w:b/>
                <w:sz w:val="20"/>
                <w:szCs w:val="20"/>
              </w:rPr>
              <w:t xml:space="preserve">AXIOM </w:t>
            </w:r>
            <w:r w:rsidRPr="009D2D3D">
              <w:rPr>
                <w:rFonts w:ascii="Arial" w:hAnsi="Arial" w:cs="Arial"/>
                <w:sz w:val="20"/>
                <w:szCs w:val="20"/>
              </w:rPr>
              <w:t xml:space="preserve">is elevated, </w:t>
            </w:r>
            <w:r w:rsidRPr="009D2D3D">
              <w:rPr>
                <w:rFonts w:ascii="Arial" w:hAnsi="Arial" w:cs="Arial"/>
                <w:b/>
                <w:sz w:val="20"/>
                <w:szCs w:val="20"/>
              </w:rPr>
              <w:t>Travel</w:t>
            </w:r>
            <w:r w:rsidRPr="009D2D3D">
              <w:rPr>
                <w:rFonts w:ascii="Arial" w:hAnsi="Arial" w:cs="Arial"/>
                <w:sz w:val="20"/>
                <w:szCs w:val="20"/>
              </w:rPr>
              <w:t xml:space="preserve"> mode is d</w:t>
            </w:r>
            <w:r w:rsidR="009E6C5A">
              <w:rPr>
                <w:rFonts w:ascii="Arial" w:hAnsi="Arial" w:cs="Arial"/>
                <w:sz w:val="20"/>
                <w:szCs w:val="20"/>
              </w:rPr>
              <w:t>isabled</w:t>
            </w:r>
            <w:r w:rsidRPr="009D2D3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870AEB" w:rsidRPr="00870AEB" w14:paraId="1D97F67E" w14:textId="77777777" w:rsidTr="00870AEB">
        <w:tc>
          <w:tcPr>
            <w:tcW w:w="10790" w:type="dxa"/>
            <w:gridSpan w:val="2"/>
            <w:shd w:val="clear" w:color="auto" w:fill="000000" w:themeFill="text1"/>
          </w:tcPr>
          <w:p w14:paraId="2F424D30" w14:textId="77777777" w:rsidR="00870AEB" w:rsidRPr="00870AEB" w:rsidRDefault="00870AEB" w:rsidP="00870AEB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870AE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SERVICE DIAGNOSTICS</w:t>
            </w:r>
          </w:p>
        </w:tc>
      </w:tr>
      <w:tr w:rsidR="003C7CFA" w:rsidRPr="00CC56B7" w14:paraId="292823AE" w14:textId="77777777" w:rsidTr="003143EE">
        <w:tc>
          <w:tcPr>
            <w:tcW w:w="5180" w:type="dxa"/>
          </w:tcPr>
          <w:p w14:paraId="69D80142" w14:textId="77777777" w:rsidR="003C7CFA" w:rsidRDefault="009F25AC" w:rsidP="005D210E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0B472A3" wp14:editId="159EB52E">
                  <wp:extent cx="495935" cy="503527"/>
                  <wp:effectExtent l="0" t="3492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695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85" t="62268" r="7936" b="20569"/>
                          <a:stretch/>
                        </pic:blipFill>
                        <pic:spPr bwMode="auto">
                          <a:xfrm rot="5400000">
                            <a:off x="0" y="0"/>
                            <a:ext cx="499322" cy="506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</w:tcPr>
          <w:p w14:paraId="1EB537BE" w14:textId="77777777" w:rsidR="003C7CFA" w:rsidRDefault="009F25AC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Flashes red when service is req</w:t>
            </w:r>
            <w:r w:rsidR="004403F4">
              <w:rPr>
                <w:rFonts w:ascii="Arial" w:hAnsi="Arial" w:cs="Arial"/>
                <w:sz w:val="20"/>
                <w:szCs w:val="20"/>
              </w:rPr>
              <w:t>uired; pressing will display engine &amp; equipment fault codes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C7CFA" w:rsidRPr="00CC56B7" w14:paraId="691E06C2" w14:textId="77777777" w:rsidTr="003143EE">
        <w:tc>
          <w:tcPr>
            <w:tcW w:w="5180" w:type="dxa"/>
          </w:tcPr>
          <w:p w14:paraId="03ED91C5" w14:textId="77777777" w:rsidR="003C7CFA" w:rsidRDefault="009F25AC" w:rsidP="005D210E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49950A6" wp14:editId="08B7A6DB">
                  <wp:extent cx="2906232" cy="2179674"/>
                  <wp:effectExtent l="0" t="0" r="889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696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93" cy="218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</w:tcPr>
          <w:p w14:paraId="4BFDF7F3" w14:textId="1D20627A" w:rsidR="003C7CFA" w:rsidRDefault="00C42B4D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Indicates no water in the tank</w:t>
            </w:r>
            <w:r w:rsidR="009E6C5A">
              <w:rPr>
                <w:rFonts w:ascii="Arial" w:hAnsi="Arial" w:cs="Arial"/>
                <w:sz w:val="20"/>
                <w:szCs w:val="20"/>
              </w:rPr>
              <w:t xml:space="preserve"> OR malfunction in monitoring pressure switch</w:t>
            </w:r>
          </w:p>
        </w:tc>
      </w:tr>
      <w:tr w:rsidR="005D253B" w:rsidRPr="00CC56B7" w14:paraId="129DD43D" w14:textId="77777777" w:rsidTr="003143EE">
        <w:tc>
          <w:tcPr>
            <w:tcW w:w="5180" w:type="dxa"/>
          </w:tcPr>
          <w:p w14:paraId="3FF62661" w14:textId="77777777" w:rsidR="005D253B" w:rsidRPr="00CC56B7" w:rsidRDefault="00911577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88DC08" wp14:editId="056DC26D">
                      <wp:simplePos x="0" y="0"/>
                      <wp:positionH relativeFrom="column">
                        <wp:posOffset>1436323</wp:posOffset>
                      </wp:positionH>
                      <wp:positionV relativeFrom="paragraph">
                        <wp:posOffset>1032832</wp:posOffset>
                      </wp:positionV>
                      <wp:extent cx="675564" cy="327613"/>
                      <wp:effectExtent l="0" t="0" r="67945" b="539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564" cy="3276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04BD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13.1pt;margin-top:81.35pt;width:53.2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C886D1" wp14:editId="4DE8FB1B">
                      <wp:simplePos x="0" y="0"/>
                      <wp:positionH relativeFrom="column">
                        <wp:posOffset>1433489</wp:posOffset>
                      </wp:positionH>
                      <wp:positionV relativeFrom="paragraph">
                        <wp:posOffset>764606</wp:posOffset>
                      </wp:positionV>
                      <wp:extent cx="641445" cy="266131"/>
                      <wp:effectExtent l="0" t="38100" r="63500" b="1968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1445" cy="2661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9314A" id="Straight Arrow Connector 16" o:spid="_x0000_s1026" type="#_x0000_t32" style="position:absolute;margin-left:112.85pt;margin-top:60.2pt;width:50.5pt;height:20.9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DF62C52" wp14:editId="680F4D1C">
                  <wp:extent cx="2798858" cy="2099144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9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91" cy="210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B3246" w14:textId="77777777" w:rsidR="005D253B" w:rsidRPr="00CC56B7" w:rsidRDefault="005D253B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0" w:type="dxa"/>
          </w:tcPr>
          <w:p w14:paraId="51349BDE" w14:textId="77777777" w:rsidR="001656B6" w:rsidRDefault="001656B6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A4C77D3" w14:textId="77777777" w:rsidR="005D253B" w:rsidRPr="00905763" w:rsidRDefault="006D7B1D" w:rsidP="004403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05763">
              <w:rPr>
                <w:rFonts w:ascii="Arial" w:hAnsi="Arial" w:cs="Arial"/>
                <w:sz w:val="20"/>
                <w:szCs w:val="20"/>
              </w:rPr>
              <w:t>Press 14 &amp; 15 simultaneously</w:t>
            </w:r>
            <w:r w:rsidR="00905763" w:rsidRPr="00905763">
              <w:rPr>
                <w:rFonts w:ascii="Arial" w:hAnsi="Arial" w:cs="Arial"/>
                <w:sz w:val="20"/>
                <w:szCs w:val="20"/>
              </w:rPr>
              <w:t xml:space="preserve"> to access Quick Diagnostics Page</w:t>
            </w:r>
          </w:p>
        </w:tc>
      </w:tr>
      <w:tr w:rsidR="00FE7C17" w:rsidRPr="00CC56B7" w14:paraId="619B15AB" w14:textId="77777777" w:rsidTr="003143EE">
        <w:tc>
          <w:tcPr>
            <w:tcW w:w="5180" w:type="dxa"/>
          </w:tcPr>
          <w:p w14:paraId="4BE3E1EE" w14:textId="77777777" w:rsidR="00FE7C17" w:rsidRDefault="00F85C57" w:rsidP="005D210E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0E06D0" wp14:editId="6B2812A8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313899</wp:posOffset>
                      </wp:positionV>
                      <wp:extent cx="675860" cy="461175"/>
                      <wp:effectExtent l="0" t="0" r="10160" b="15240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60" cy="4611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91B5B4" id="Oval 66" o:spid="_x0000_s1026" style="position:absolute;margin-left:205.55pt;margin-top:24.7pt;width:53.2pt;height:36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A3C70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B60A09A" wp14:editId="44FE319A">
                  <wp:extent cx="3152383" cy="1965277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ervice2 scree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25" cy="196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</w:tcPr>
          <w:p w14:paraId="005F4307" w14:textId="77777777" w:rsidR="00FE7C17" w:rsidRDefault="00FE7C17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Press &amp; HOLD </w:t>
            </w:r>
            <w:r w:rsidRPr="00FE7C17">
              <w:rPr>
                <w:rFonts w:ascii="Arial" w:hAnsi="Arial" w:cs="Arial"/>
                <w:b/>
                <w:sz w:val="20"/>
                <w:szCs w:val="20"/>
              </w:rPr>
              <w:t>Pad Water</w:t>
            </w:r>
            <w:r>
              <w:rPr>
                <w:rFonts w:ascii="Arial" w:hAnsi="Arial" w:cs="Arial"/>
                <w:sz w:val="20"/>
                <w:szCs w:val="20"/>
              </w:rPr>
              <w:t xml:space="preserve"> icon to prime water pump</w:t>
            </w:r>
          </w:p>
        </w:tc>
      </w:tr>
    </w:tbl>
    <w:p w14:paraId="159B2ED2" w14:textId="0B4DEBD2" w:rsidR="003143EE" w:rsidRDefault="003143EE" w:rsidP="006D7B1D">
      <w:pPr>
        <w:rPr>
          <w:rFonts w:ascii="Arial" w:hAnsi="Arial" w:cs="Arial"/>
          <w:b/>
          <w:sz w:val="28"/>
          <w:szCs w:val="28"/>
        </w:rPr>
      </w:pPr>
    </w:p>
    <w:p w14:paraId="475C945B" w14:textId="77777777" w:rsidR="003143EE" w:rsidRDefault="003143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3591381" w14:textId="77777777" w:rsidR="003C32C9" w:rsidRDefault="003C32C9" w:rsidP="006D7B1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6"/>
        <w:gridCol w:w="5204"/>
      </w:tblGrid>
      <w:tr w:rsidR="00870AEB" w:rsidRPr="00CC56B7" w14:paraId="6B4F22FD" w14:textId="77777777" w:rsidTr="00870AEB">
        <w:tc>
          <w:tcPr>
            <w:tcW w:w="10790" w:type="dxa"/>
            <w:gridSpan w:val="2"/>
            <w:shd w:val="clear" w:color="auto" w:fill="000000" w:themeFill="text1"/>
          </w:tcPr>
          <w:p w14:paraId="4ED5634B" w14:textId="05FECF82" w:rsidR="00870AEB" w:rsidRPr="00870AEB" w:rsidRDefault="003C32C9" w:rsidP="00870AEB">
            <w:pPr>
              <w:spacing w:line="360" w:lineRule="auto"/>
              <w:ind w:left="-29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br w:type="page"/>
            </w:r>
            <w:r w:rsidR="00870AEB" w:rsidRPr="00870AE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SETTING PASSWORD</w:t>
            </w:r>
          </w:p>
        </w:tc>
      </w:tr>
      <w:tr w:rsidR="006D7B1D" w:rsidRPr="00CC56B7" w14:paraId="0FDACA81" w14:textId="77777777" w:rsidTr="00870AEB">
        <w:tc>
          <w:tcPr>
            <w:tcW w:w="5586" w:type="dxa"/>
            <w:tcBorders>
              <w:right w:val="nil"/>
            </w:tcBorders>
          </w:tcPr>
          <w:p w14:paraId="55FE2F95" w14:textId="77777777" w:rsidR="006D7B1D" w:rsidRPr="00CC56B7" w:rsidRDefault="006D784D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C1ABF2" wp14:editId="2EEE5C4D">
                      <wp:simplePos x="0" y="0"/>
                      <wp:positionH relativeFrom="column">
                        <wp:posOffset>1974761</wp:posOffset>
                      </wp:positionH>
                      <wp:positionV relativeFrom="paragraph">
                        <wp:posOffset>530757</wp:posOffset>
                      </wp:positionV>
                      <wp:extent cx="675860" cy="461175"/>
                      <wp:effectExtent l="0" t="0" r="10160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60" cy="4611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55BF9A" id="Oval 57" o:spid="_x0000_s1026" style="position:absolute;margin-left:155.5pt;margin-top:41.8pt;width:53.2pt;height:3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267E8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957B358" wp14:editId="0487E162">
                  <wp:extent cx="2838616" cy="2128961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88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70" cy="213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441B8" w14:textId="77777777" w:rsidR="006D7B1D" w:rsidRPr="00CC56B7" w:rsidRDefault="006D7B1D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4" w:type="dxa"/>
            <w:tcBorders>
              <w:left w:val="nil"/>
            </w:tcBorders>
          </w:tcPr>
          <w:p w14:paraId="6E09FA78" w14:textId="77777777" w:rsidR="006D7B1D" w:rsidRPr="00CC56B7" w:rsidRDefault="006D7B1D" w:rsidP="00905763">
            <w:pPr>
              <w:spacing w:line="360" w:lineRule="auto"/>
              <w:ind w:left="-29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Most functions on Page 2 are password protected. If the icon is red, no changes can be made</w:t>
            </w:r>
            <w:r w:rsidR="00D6617C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D6617C" w:rsidRPr="00CC56B7">
              <w:rPr>
                <w:rFonts w:ascii="Arial" w:hAnsi="Arial" w:cs="Arial"/>
                <w:sz w:val="20"/>
                <w:szCs w:val="20"/>
              </w:rPr>
              <w:t xml:space="preserve">To input password, press </w:t>
            </w:r>
            <w:r w:rsidR="00D6617C" w:rsidRPr="00CC56B7">
              <w:rPr>
                <w:rFonts w:ascii="Arial" w:hAnsi="Arial" w:cs="Arial"/>
                <w:b/>
                <w:sz w:val="20"/>
                <w:szCs w:val="20"/>
              </w:rPr>
              <w:t>Password</w:t>
            </w:r>
            <w:r w:rsidR="00D6617C" w:rsidRPr="00CC56B7">
              <w:rPr>
                <w:rFonts w:ascii="Arial" w:hAnsi="Arial" w:cs="Arial"/>
                <w:sz w:val="20"/>
                <w:szCs w:val="20"/>
              </w:rPr>
              <w:t xml:space="preserve"> icon on any screen</w:t>
            </w:r>
          </w:p>
        </w:tc>
      </w:tr>
      <w:tr w:rsidR="006D7B1D" w:rsidRPr="00CC56B7" w14:paraId="2287418E" w14:textId="77777777" w:rsidTr="00870AEB">
        <w:tc>
          <w:tcPr>
            <w:tcW w:w="5586" w:type="dxa"/>
            <w:tcBorders>
              <w:right w:val="nil"/>
            </w:tcBorders>
          </w:tcPr>
          <w:p w14:paraId="5797628C" w14:textId="77777777" w:rsidR="006D7B1D" w:rsidRPr="00CC56B7" w:rsidRDefault="00DC690E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BDE18BB" wp14:editId="4267BD9D">
                  <wp:extent cx="3340833" cy="25056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88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495" cy="251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65AC6ABA" w14:textId="77777777" w:rsidR="006D7B1D" w:rsidRPr="00CC56B7" w:rsidRDefault="006D7B1D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A blue Password screen will pop up</w:t>
            </w:r>
          </w:p>
        </w:tc>
      </w:tr>
      <w:tr w:rsidR="006D7B1D" w:rsidRPr="00CC56B7" w14:paraId="52C80AD4" w14:textId="77777777" w:rsidTr="00870AEB">
        <w:trPr>
          <w:trHeight w:val="4562"/>
        </w:trPr>
        <w:tc>
          <w:tcPr>
            <w:tcW w:w="5586" w:type="dxa"/>
            <w:tcBorders>
              <w:right w:val="nil"/>
            </w:tcBorders>
          </w:tcPr>
          <w:p w14:paraId="39EAB236" w14:textId="77777777" w:rsidR="006D7B1D" w:rsidRPr="00CC56B7" w:rsidRDefault="00B56BF4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20E1F74B" wp14:editId="17D8C81F">
                  <wp:extent cx="3409665" cy="2557249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88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09" cy="256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7BC3A259" w14:textId="77777777" w:rsidR="006D7B1D" w:rsidRPr="00CC56B7" w:rsidRDefault="006D7B1D" w:rsidP="006D7B1D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Using Wheel (13), select number by scrolling then push in to enter the number</w:t>
            </w:r>
          </w:p>
          <w:p w14:paraId="1B381D48" w14:textId="77777777" w:rsidR="006D7B1D" w:rsidRPr="00CC56B7" w:rsidRDefault="006D7B1D" w:rsidP="004B3086">
            <w:pPr>
              <w:pStyle w:val="ListParagraph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BF4" w:rsidRPr="00CC56B7" w14:paraId="017B7820" w14:textId="77777777" w:rsidTr="00870AEB">
        <w:trPr>
          <w:trHeight w:val="4562"/>
        </w:trPr>
        <w:tc>
          <w:tcPr>
            <w:tcW w:w="5586" w:type="dxa"/>
            <w:tcBorders>
              <w:right w:val="nil"/>
            </w:tcBorders>
          </w:tcPr>
          <w:p w14:paraId="5F543F48" w14:textId="77777777" w:rsidR="00B56BF4" w:rsidRDefault="00B56BF4" w:rsidP="005D210E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28218DD" wp14:editId="0400BAB1">
                  <wp:extent cx="3373272" cy="2529954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89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435" cy="253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3E0C85F2" w14:textId="77777777" w:rsidR="00B56BF4" w:rsidRPr="00CC56B7" w:rsidRDefault="00934518" w:rsidP="00934518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touch 0-0-0-0</w:t>
            </w:r>
            <w:r w:rsidR="00B56BF4" w:rsidRPr="00CC56B7">
              <w:rPr>
                <w:rFonts w:ascii="Arial" w:hAnsi="Arial" w:cs="Arial"/>
                <w:sz w:val="20"/>
                <w:szCs w:val="20"/>
              </w:rPr>
              <w:t xml:space="preserve"> &amp; key pad will display; </w:t>
            </w:r>
            <w:r>
              <w:rPr>
                <w:rFonts w:ascii="Arial" w:hAnsi="Arial" w:cs="Arial"/>
                <w:sz w:val="20"/>
                <w:szCs w:val="20"/>
              </w:rPr>
              <w:t>input desired code &amp; press</w:t>
            </w:r>
            <w:r w:rsidR="00B56BF4" w:rsidRPr="00CC56B7">
              <w:rPr>
                <w:rFonts w:ascii="Arial" w:hAnsi="Arial" w:cs="Arial"/>
                <w:sz w:val="20"/>
                <w:szCs w:val="20"/>
              </w:rPr>
              <w:t xml:space="preserve"> OK</w:t>
            </w:r>
          </w:p>
        </w:tc>
      </w:tr>
      <w:tr w:rsidR="006D7B1D" w:rsidRPr="00CC56B7" w14:paraId="3D736241" w14:textId="77777777" w:rsidTr="00870AEB">
        <w:tc>
          <w:tcPr>
            <w:tcW w:w="5586" w:type="dxa"/>
            <w:tcBorders>
              <w:right w:val="nil"/>
            </w:tcBorders>
          </w:tcPr>
          <w:p w14:paraId="78BC039E" w14:textId="77777777" w:rsidR="006D7B1D" w:rsidRPr="00CC56B7" w:rsidRDefault="004B3086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B06DB10" wp14:editId="410EC895">
                  <wp:extent cx="1573619" cy="1884631"/>
                  <wp:effectExtent l="0" t="0" r="762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6888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2" b="22980"/>
                          <a:stretch/>
                        </pic:blipFill>
                        <pic:spPr bwMode="auto">
                          <a:xfrm>
                            <a:off x="0" y="0"/>
                            <a:ext cx="1585466" cy="189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5FE3B3BE" w14:textId="77777777" w:rsidR="006D7B1D" w:rsidRPr="00CC56B7" w:rsidRDefault="006D7B1D" w:rsidP="006D7B1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If desired code is entered password icon becomes green</w:t>
            </w:r>
          </w:p>
        </w:tc>
      </w:tr>
      <w:tr w:rsidR="006D7B1D" w:rsidRPr="00CC56B7" w14:paraId="062CBBA1" w14:textId="77777777" w:rsidTr="00870AEB">
        <w:tc>
          <w:tcPr>
            <w:tcW w:w="5586" w:type="dxa"/>
            <w:tcBorders>
              <w:right w:val="nil"/>
            </w:tcBorders>
          </w:tcPr>
          <w:p w14:paraId="0E8D367A" w14:textId="77777777" w:rsidR="006D7B1D" w:rsidRPr="00CC56B7" w:rsidRDefault="001C6580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6F31D8D0" wp14:editId="665797D9">
                  <wp:extent cx="3373272" cy="2529954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88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971" cy="253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5A6F9825" w14:textId="77777777" w:rsidR="006D7B1D" w:rsidRPr="00CC56B7" w:rsidRDefault="00F664C6" w:rsidP="006D7B1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Factory password</w:t>
            </w:r>
            <w:r w:rsidR="006D7B1D" w:rsidRPr="00CC56B7">
              <w:rPr>
                <w:rFonts w:ascii="Arial" w:hAnsi="Arial" w:cs="Arial"/>
                <w:b/>
                <w:sz w:val="20"/>
                <w:szCs w:val="20"/>
              </w:rPr>
              <w:t xml:space="preserve"> is 1944</w:t>
            </w:r>
          </w:p>
        </w:tc>
      </w:tr>
      <w:tr w:rsidR="006D7B1D" w:rsidRPr="00CC56B7" w14:paraId="769A80A3" w14:textId="77777777" w:rsidTr="00870AEB">
        <w:tc>
          <w:tcPr>
            <w:tcW w:w="5586" w:type="dxa"/>
            <w:tcBorders>
              <w:right w:val="nil"/>
            </w:tcBorders>
          </w:tcPr>
          <w:p w14:paraId="7D26D073" w14:textId="77777777" w:rsidR="006D7B1D" w:rsidRPr="00CC56B7" w:rsidRDefault="006D784D" w:rsidP="005D21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9695C70" wp14:editId="6A0C1126">
                  <wp:extent cx="1573619" cy="1884631"/>
                  <wp:effectExtent l="0" t="0" r="762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6888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2" b="22980"/>
                          <a:stretch/>
                        </pic:blipFill>
                        <pic:spPr bwMode="auto">
                          <a:xfrm>
                            <a:off x="0" y="0"/>
                            <a:ext cx="1585466" cy="189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nil"/>
            </w:tcBorders>
          </w:tcPr>
          <w:p w14:paraId="5517B81F" w14:textId="77777777" w:rsidR="006D7B1D" w:rsidRPr="00CC56B7" w:rsidRDefault="006D7B1D" w:rsidP="006D7B1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TO CHANGE PASSWORD</w:t>
            </w:r>
          </w:p>
          <w:p w14:paraId="09FF7048" w14:textId="77777777" w:rsidR="006D7B1D" w:rsidRPr="00CC56B7" w:rsidRDefault="006D7B1D" w:rsidP="006D7B1D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1944 will always work as default</w:t>
            </w:r>
          </w:p>
          <w:p w14:paraId="278326AA" w14:textId="77777777" w:rsidR="006D7B1D" w:rsidRPr="00CC56B7" w:rsidRDefault="006D7B1D" w:rsidP="006D7B1D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Follow above steps to enter correct password</w:t>
            </w:r>
          </w:p>
          <w:p w14:paraId="6D6F1D8C" w14:textId="77777777" w:rsidR="006D7B1D" w:rsidRPr="00CC56B7" w:rsidRDefault="006D7B1D" w:rsidP="006D7B1D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 xml:space="preserve">Once icon is green press </w:t>
            </w:r>
            <w:r w:rsidRPr="00934518">
              <w:rPr>
                <w:rFonts w:ascii="Arial" w:hAnsi="Arial" w:cs="Arial"/>
                <w:b/>
                <w:sz w:val="20"/>
                <w:szCs w:val="20"/>
              </w:rPr>
              <w:t xml:space="preserve">Password </w:t>
            </w:r>
            <w:r w:rsidRPr="00CC56B7">
              <w:rPr>
                <w:rFonts w:ascii="Arial" w:hAnsi="Arial" w:cs="Arial"/>
                <w:sz w:val="20"/>
                <w:szCs w:val="20"/>
              </w:rPr>
              <w:t>again</w:t>
            </w:r>
            <w:r w:rsidR="00934518">
              <w:rPr>
                <w:rFonts w:ascii="Arial" w:hAnsi="Arial" w:cs="Arial"/>
                <w:sz w:val="20"/>
                <w:szCs w:val="20"/>
              </w:rPr>
              <w:t>; at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518">
              <w:rPr>
                <w:rFonts w:ascii="Arial" w:hAnsi="Arial" w:cs="Arial"/>
                <w:sz w:val="20"/>
                <w:szCs w:val="20"/>
              </w:rPr>
              <w:t xml:space="preserve">blue Password pop-up </w:t>
            </w:r>
            <w:r w:rsidR="00F664C6">
              <w:rPr>
                <w:rFonts w:ascii="Arial" w:hAnsi="Arial" w:cs="Arial"/>
                <w:sz w:val="20"/>
                <w:szCs w:val="20"/>
              </w:rPr>
              <w:t xml:space="preserve"> press </w:t>
            </w:r>
            <w:r w:rsidR="00F664C6" w:rsidRPr="00F664C6">
              <w:rPr>
                <w:rFonts w:ascii="Arial" w:hAnsi="Arial" w:cs="Arial"/>
                <w:b/>
                <w:sz w:val="20"/>
                <w:szCs w:val="20"/>
              </w:rPr>
              <w:t>Res</w:t>
            </w:r>
            <w:r w:rsidRPr="00F664C6">
              <w:rPr>
                <w:rFonts w:ascii="Arial" w:hAnsi="Arial" w:cs="Arial"/>
                <w:b/>
                <w:sz w:val="20"/>
                <w:szCs w:val="20"/>
              </w:rPr>
              <w:t>et</w:t>
            </w:r>
          </w:p>
          <w:p w14:paraId="5ACD833C" w14:textId="77777777" w:rsidR="006D7B1D" w:rsidRPr="00CC56B7" w:rsidRDefault="006D7B1D" w:rsidP="006D7B1D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Use above steps to enter new desired password</w:t>
            </w:r>
          </w:p>
          <w:p w14:paraId="19308CE9" w14:textId="77777777" w:rsidR="00025E56" w:rsidRPr="00CC56B7" w:rsidRDefault="00025E56" w:rsidP="006D7B1D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946F0">
              <w:rPr>
                <w:rFonts w:ascii="Arial" w:hAnsi="Arial" w:cs="Arial"/>
                <w:sz w:val="20"/>
                <w:szCs w:val="20"/>
              </w:rPr>
              <w:t xml:space="preserve">Now new </w:t>
            </w:r>
            <w:r w:rsidRPr="009946F0">
              <w:rPr>
                <w:rFonts w:ascii="Arial" w:hAnsi="Arial" w:cs="Arial"/>
                <w:sz w:val="20"/>
                <w:szCs w:val="20"/>
                <w:u w:val="single"/>
              </w:rPr>
              <w:t>and</w:t>
            </w:r>
            <w:r w:rsidR="00F664C6" w:rsidRPr="009946F0">
              <w:rPr>
                <w:rFonts w:ascii="Arial" w:hAnsi="Arial" w:cs="Arial"/>
                <w:sz w:val="20"/>
                <w:szCs w:val="20"/>
              </w:rPr>
              <w:t xml:space="preserve"> Factory</w:t>
            </w:r>
            <w:r w:rsidRPr="009946F0">
              <w:rPr>
                <w:rFonts w:ascii="Arial" w:hAnsi="Arial" w:cs="Arial"/>
                <w:sz w:val="20"/>
                <w:szCs w:val="20"/>
              </w:rPr>
              <w:t xml:space="preserve"> password will access system</w:t>
            </w:r>
          </w:p>
        </w:tc>
      </w:tr>
    </w:tbl>
    <w:p w14:paraId="2045DDAF" w14:textId="77777777" w:rsidR="00AC6F9E" w:rsidRDefault="00AC6F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163FA1" w:rsidRPr="00CC56B7" w14:paraId="1118F7B8" w14:textId="77777777" w:rsidTr="0076479F">
        <w:tc>
          <w:tcPr>
            <w:tcW w:w="10302" w:type="dxa"/>
            <w:gridSpan w:val="2"/>
            <w:tcBorders>
              <w:top w:val="nil"/>
            </w:tcBorders>
            <w:shd w:val="clear" w:color="auto" w:fill="FFC000"/>
          </w:tcPr>
          <w:p w14:paraId="33564EC7" w14:textId="77777777" w:rsidR="00163FA1" w:rsidRPr="00163FA1" w:rsidRDefault="00163FA1" w:rsidP="00163FA1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163FA1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PAGE TWO</w:t>
            </w:r>
          </w:p>
        </w:tc>
      </w:tr>
      <w:tr w:rsidR="006C39F6" w:rsidRPr="00CC56B7" w14:paraId="44EB4A14" w14:textId="77777777" w:rsidTr="00C21683">
        <w:tc>
          <w:tcPr>
            <w:tcW w:w="5220" w:type="dxa"/>
          </w:tcPr>
          <w:p w14:paraId="05E41601" w14:textId="77777777" w:rsidR="00464071" w:rsidRPr="00CC56B7" w:rsidRDefault="00676FB7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FABE30" wp14:editId="0D5F1A0C">
                      <wp:simplePos x="0" y="0"/>
                      <wp:positionH relativeFrom="column">
                        <wp:posOffset>399002</wp:posOffset>
                      </wp:positionH>
                      <wp:positionV relativeFrom="paragraph">
                        <wp:posOffset>364917</wp:posOffset>
                      </wp:positionV>
                      <wp:extent cx="1288112" cy="882595"/>
                      <wp:effectExtent l="0" t="0" r="26670" b="1333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112" cy="8825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659FCE" id="Oval 40" o:spid="_x0000_s1026" style="position:absolute;margin-left:31.4pt;margin-top:28.75pt;width:101.45pt;height:6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664C6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476F356" wp14:editId="3261EDD4">
                  <wp:extent cx="2905765" cy="2179324"/>
                  <wp:effectExtent l="127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693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8121" cy="218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1A2CD4C5" w14:textId="77777777" w:rsidR="00464071" w:rsidRPr="00CC56B7" w:rsidRDefault="00163FA1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From the </w:t>
            </w:r>
            <w:r w:rsidRPr="00163FA1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 w:rsidR="009946F0">
              <w:rPr>
                <w:rFonts w:ascii="Arial" w:hAnsi="Arial" w:cs="Arial"/>
                <w:sz w:val="20"/>
                <w:szCs w:val="20"/>
              </w:rPr>
              <w:t xml:space="preserve"> screen, touch the </w:t>
            </w:r>
            <w:r w:rsidR="009946F0" w:rsidRPr="009946F0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9946F0">
              <w:rPr>
                <w:rFonts w:ascii="Arial" w:hAnsi="Arial" w:cs="Arial"/>
                <w:b/>
                <w:sz w:val="20"/>
                <w:szCs w:val="20"/>
              </w:rPr>
              <w:t>rrow</w:t>
            </w:r>
            <w:r w:rsidR="00C42B4D">
              <w:rPr>
                <w:rFonts w:ascii="Arial" w:hAnsi="Arial" w:cs="Arial"/>
                <w:sz w:val="20"/>
                <w:szCs w:val="20"/>
              </w:rPr>
              <w:t xml:space="preserve"> to move </w:t>
            </w:r>
            <w:r>
              <w:rPr>
                <w:rFonts w:ascii="Arial" w:hAnsi="Arial" w:cs="Arial"/>
                <w:sz w:val="20"/>
                <w:szCs w:val="20"/>
              </w:rPr>
              <w:t xml:space="preserve"> forward to </w:t>
            </w:r>
            <w:r w:rsidRPr="00163FA1">
              <w:rPr>
                <w:rFonts w:ascii="Arial" w:hAnsi="Arial" w:cs="Arial"/>
                <w:b/>
                <w:sz w:val="20"/>
                <w:szCs w:val="20"/>
              </w:rPr>
              <w:t>Page Two</w:t>
            </w:r>
          </w:p>
        </w:tc>
      </w:tr>
      <w:tr w:rsidR="00F005D5" w:rsidRPr="00CC56B7" w14:paraId="0865881A" w14:textId="77777777" w:rsidTr="00C21683">
        <w:tc>
          <w:tcPr>
            <w:tcW w:w="5220" w:type="dxa"/>
            <w:tcBorders>
              <w:bottom w:val="single" w:sz="4" w:space="0" w:color="auto"/>
            </w:tcBorders>
          </w:tcPr>
          <w:p w14:paraId="1185CA2B" w14:textId="77777777" w:rsidR="00F005D5" w:rsidRDefault="00F005D5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1EDB1B5" wp14:editId="46C768D6">
                  <wp:extent cx="3051948" cy="187634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6958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" t="10412" b="10300"/>
                          <a:stretch/>
                        </pic:blipFill>
                        <pic:spPr bwMode="auto">
                          <a:xfrm>
                            <a:off x="0" y="0"/>
                            <a:ext cx="3057596" cy="187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single" w:sz="4" w:space="0" w:color="auto"/>
            </w:tcBorders>
          </w:tcPr>
          <w:p w14:paraId="54A9927C" w14:textId="77777777" w:rsidR="00F005D5" w:rsidRPr="00CC56B7" w:rsidRDefault="00950C8D" w:rsidP="00950C8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Once in </w:t>
            </w:r>
            <w:r w:rsidRPr="00950C8D">
              <w:rPr>
                <w:rFonts w:ascii="Arial" w:hAnsi="Arial" w:cs="Arial"/>
                <w:b/>
                <w:sz w:val="20"/>
                <w:szCs w:val="20"/>
              </w:rPr>
              <w:t>Page Two</w:t>
            </w:r>
            <w:r>
              <w:rPr>
                <w:rFonts w:ascii="Arial" w:hAnsi="Arial" w:cs="Arial"/>
                <w:sz w:val="20"/>
                <w:szCs w:val="20"/>
              </w:rPr>
              <w:t>, t</w:t>
            </w:r>
            <w:r w:rsidR="00163FA1">
              <w:rPr>
                <w:rFonts w:ascii="Arial" w:hAnsi="Arial" w:cs="Arial"/>
                <w:sz w:val="20"/>
                <w:szCs w:val="20"/>
              </w:rPr>
              <w:t>ouch desired Page icon</w:t>
            </w:r>
            <w:r w:rsidR="00F005D5" w:rsidRPr="00CC56B7">
              <w:rPr>
                <w:rFonts w:ascii="Arial" w:hAnsi="Arial" w:cs="Arial"/>
                <w:sz w:val="20"/>
                <w:szCs w:val="20"/>
              </w:rPr>
              <w:t xml:space="preserve"> or rotate wheel &amp; depress when desired Page is highlighted yellow</w:t>
            </w:r>
          </w:p>
        </w:tc>
      </w:tr>
      <w:tr w:rsidR="00950C8D" w:rsidRPr="00CC56B7" w14:paraId="69F305E8" w14:textId="77777777" w:rsidTr="0076479F">
        <w:trPr>
          <w:trHeight w:val="854"/>
        </w:trPr>
        <w:tc>
          <w:tcPr>
            <w:tcW w:w="10302" w:type="dxa"/>
            <w:gridSpan w:val="2"/>
            <w:tcBorders>
              <w:bottom w:val="nil"/>
            </w:tcBorders>
            <w:shd w:val="clear" w:color="auto" w:fill="auto"/>
          </w:tcPr>
          <w:p w14:paraId="3A22F3E2" w14:textId="77777777" w:rsidR="00950C8D" w:rsidRDefault="00950C8D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163FA1" w:rsidRPr="00CC56B7" w14:paraId="663A1CED" w14:textId="77777777" w:rsidTr="00C21683">
        <w:tc>
          <w:tcPr>
            <w:tcW w:w="10302" w:type="dxa"/>
            <w:gridSpan w:val="2"/>
            <w:tcBorders>
              <w:top w:val="nil"/>
            </w:tcBorders>
            <w:shd w:val="clear" w:color="auto" w:fill="000000" w:themeFill="text1"/>
          </w:tcPr>
          <w:p w14:paraId="2B368932" w14:textId="77777777" w:rsidR="00163FA1" w:rsidRPr="00163FA1" w:rsidRDefault="00163FA1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HOME</w:t>
            </w:r>
          </w:p>
        </w:tc>
      </w:tr>
      <w:tr w:rsidR="00C718B9" w:rsidRPr="00CC56B7" w14:paraId="2C7F446B" w14:textId="77777777" w:rsidTr="0076479F">
        <w:tc>
          <w:tcPr>
            <w:tcW w:w="5220" w:type="dxa"/>
            <w:tcBorders>
              <w:bottom w:val="single" w:sz="4" w:space="0" w:color="auto"/>
            </w:tcBorders>
          </w:tcPr>
          <w:p w14:paraId="5E74A12A" w14:textId="77777777" w:rsidR="00C718B9" w:rsidRDefault="008456AE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B0DABC9" wp14:editId="06843A41">
                  <wp:extent cx="1558456" cy="1124132"/>
                  <wp:effectExtent l="133350" t="114300" r="137160" b="1714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Home Screen ico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35" cy="11260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single" w:sz="4" w:space="0" w:color="auto"/>
            </w:tcBorders>
          </w:tcPr>
          <w:p w14:paraId="3B57A5C5" w14:textId="77777777" w:rsidR="00C718B9" w:rsidRPr="009946F0" w:rsidRDefault="00C718B9" w:rsidP="009946F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946F0">
              <w:rPr>
                <w:rFonts w:ascii="Arial" w:hAnsi="Arial" w:cs="Arial"/>
                <w:sz w:val="20"/>
                <w:szCs w:val="20"/>
              </w:rPr>
              <w:t xml:space="preserve">Press to return to Home OR press </w:t>
            </w:r>
            <w:r w:rsidRPr="00CC56B7">
              <w:rPr>
                <w:noProof/>
                <w:lang w:eastAsia="en-US"/>
              </w:rPr>
              <w:drawing>
                <wp:inline distT="0" distB="0" distL="0" distR="0" wp14:anchorId="19BB8963" wp14:editId="4A92502A">
                  <wp:extent cx="443549" cy="233036"/>
                  <wp:effectExtent l="0" t="0" r="0" b="0"/>
                  <wp:docPr id="4" name="Picture 4" descr="Image result for ho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m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75" cy="24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F0">
              <w:rPr>
                <w:rFonts w:ascii="Arial" w:hAnsi="Arial" w:cs="Arial"/>
                <w:sz w:val="20"/>
                <w:szCs w:val="20"/>
              </w:rPr>
              <w:t>(14)</w:t>
            </w:r>
            <w:r w:rsidR="009946F0" w:rsidRPr="009946F0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Pr="009946F0">
              <w:rPr>
                <w:rFonts w:ascii="Arial" w:hAnsi="Arial" w:cs="Arial"/>
                <w:sz w:val="20"/>
                <w:szCs w:val="20"/>
              </w:rPr>
              <w:t xml:space="preserve"> (15)</w:t>
            </w:r>
          </w:p>
        </w:tc>
      </w:tr>
      <w:tr w:rsidR="003A0334" w:rsidRPr="00CC56B7" w14:paraId="5DBD4806" w14:textId="77777777" w:rsidTr="0076479F">
        <w:tc>
          <w:tcPr>
            <w:tcW w:w="10302" w:type="dxa"/>
            <w:gridSpan w:val="2"/>
            <w:tcBorders>
              <w:bottom w:val="nil"/>
            </w:tcBorders>
            <w:shd w:val="clear" w:color="auto" w:fill="auto"/>
          </w:tcPr>
          <w:p w14:paraId="29708C26" w14:textId="77777777" w:rsidR="003A0334" w:rsidRDefault="003A0334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</w:tc>
      </w:tr>
    </w:tbl>
    <w:p w14:paraId="4180ED30" w14:textId="77777777" w:rsidR="001F5289" w:rsidRDefault="001F5289">
      <w: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6B680A" w:rsidRPr="00CC56B7" w14:paraId="5D0BF441" w14:textId="77777777" w:rsidTr="0076479F">
        <w:tc>
          <w:tcPr>
            <w:tcW w:w="10302" w:type="dxa"/>
            <w:gridSpan w:val="2"/>
            <w:tcBorders>
              <w:top w:val="nil"/>
            </w:tcBorders>
            <w:shd w:val="clear" w:color="auto" w:fill="000000" w:themeFill="text1"/>
          </w:tcPr>
          <w:p w14:paraId="0A183092" w14:textId="77777777" w:rsidR="006B680A" w:rsidRPr="00163FA1" w:rsidRDefault="006B680A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SHAKE CONTROL</w:t>
            </w:r>
          </w:p>
        </w:tc>
      </w:tr>
      <w:tr w:rsidR="00C718B9" w:rsidRPr="00CC56B7" w14:paraId="3C65CA3E" w14:textId="77777777" w:rsidTr="00C21683">
        <w:tc>
          <w:tcPr>
            <w:tcW w:w="10302" w:type="dxa"/>
            <w:gridSpan w:val="2"/>
          </w:tcPr>
          <w:p w14:paraId="2EA649B1" w14:textId="77777777" w:rsidR="00C718B9" w:rsidRPr="00CC56B7" w:rsidRDefault="00C718B9" w:rsidP="008456A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A1A33BF" wp14:editId="0A401416">
                  <wp:extent cx="1582144" cy="1141219"/>
                  <wp:effectExtent l="133350" t="114300" r="132715" b="1733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hake control ico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23" cy="1145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9F6" w:rsidRPr="00CC56B7" w14:paraId="0BD65C83" w14:textId="77777777" w:rsidTr="00C21683">
        <w:tc>
          <w:tcPr>
            <w:tcW w:w="5220" w:type="dxa"/>
          </w:tcPr>
          <w:p w14:paraId="280C762E" w14:textId="77777777" w:rsidR="00464071" w:rsidRPr="00CC56B7" w:rsidRDefault="00261FDD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74F4078" wp14:editId="16692971">
                  <wp:extent cx="3177540" cy="1858010"/>
                  <wp:effectExtent l="0" t="0" r="381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698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2B1B532A" w14:textId="060E7DE5" w:rsidR="00464071" w:rsidRPr="003143EE" w:rsidRDefault="00633A01" w:rsidP="003143EE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Shake </w:t>
            </w:r>
            <w:r w:rsidR="00D159B8" w:rsidRPr="003143EE">
              <w:rPr>
                <w:rFonts w:ascii="Arial" w:hAnsi="Arial" w:cs="Arial"/>
                <w:b/>
                <w:sz w:val="20"/>
                <w:szCs w:val="20"/>
              </w:rPr>
              <w:t>Control</w:t>
            </w:r>
            <w:r w:rsidR="00D159B8" w:rsidRPr="003143EE">
              <w:rPr>
                <w:rFonts w:ascii="Arial" w:hAnsi="Arial" w:cs="Arial"/>
                <w:sz w:val="20"/>
                <w:szCs w:val="20"/>
              </w:rPr>
              <w:t xml:space="preserve"> Screen varies by O</w:t>
            </w:r>
            <w:r w:rsidR="00464071" w:rsidRPr="003143EE">
              <w:rPr>
                <w:rFonts w:ascii="Arial" w:hAnsi="Arial" w:cs="Arial"/>
                <w:sz w:val="20"/>
                <w:szCs w:val="20"/>
              </w:rPr>
              <w:t>ption</w:t>
            </w:r>
            <w:r w:rsidR="00D159B8" w:rsidRPr="003143EE">
              <w:rPr>
                <w:rFonts w:ascii="Arial" w:hAnsi="Arial" w:cs="Arial"/>
                <w:sz w:val="20"/>
                <w:szCs w:val="20"/>
              </w:rPr>
              <w:t xml:space="preserve"> selected</w:t>
            </w:r>
          </w:p>
          <w:p w14:paraId="011E8B65" w14:textId="78BB212E" w:rsidR="0017376D" w:rsidRPr="003143EE" w:rsidRDefault="004C16F2" w:rsidP="003143EE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33A01">
              <w:rPr>
                <w:rFonts w:ascii="Arial" w:hAnsi="Arial" w:cs="Arial"/>
                <w:b/>
                <w:sz w:val="20"/>
                <w:szCs w:val="20"/>
              </w:rPr>
              <w:t>Shake Control</w:t>
            </w:r>
            <w:r>
              <w:rPr>
                <w:rFonts w:ascii="Arial" w:hAnsi="Arial" w:cs="Arial"/>
                <w:sz w:val="20"/>
                <w:szCs w:val="20"/>
              </w:rPr>
              <w:t xml:space="preserve"> can be accessed while in </w:t>
            </w:r>
            <w:r w:rsidRPr="00633A01">
              <w:rPr>
                <w:rFonts w:ascii="Arial" w:hAnsi="Arial" w:cs="Arial"/>
                <w:b/>
                <w:sz w:val="20"/>
                <w:szCs w:val="20"/>
              </w:rPr>
              <w:t>E-</w:t>
            </w:r>
            <w:r w:rsidR="00633A01" w:rsidRPr="00633A01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633A01">
              <w:rPr>
                <w:rFonts w:ascii="Arial" w:hAnsi="Arial" w:cs="Arial"/>
                <w:b/>
                <w:sz w:val="20"/>
                <w:szCs w:val="20"/>
              </w:rPr>
              <w:t>hake</w:t>
            </w:r>
            <w:r>
              <w:rPr>
                <w:rFonts w:ascii="Arial" w:hAnsi="Arial" w:cs="Arial"/>
                <w:sz w:val="20"/>
                <w:szCs w:val="20"/>
              </w:rPr>
              <w:t xml:space="preserve"> through the </w:t>
            </w:r>
            <w:r w:rsidRPr="00633A01">
              <w:rPr>
                <w:rFonts w:ascii="Arial" w:hAnsi="Arial" w:cs="Arial"/>
                <w:b/>
                <w:sz w:val="20"/>
                <w:szCs w:val="20"/>
              </w:rPr>
              <w:t>Joystick</w:t>
            </w:r>
            <w:r>
              <w:rPr>
                <w:rFonts w:ascii="Arial" w:hAnsi="Arial" w:cs="Arial"/>
                <w:sz w:val="20"/>
                <w:szCs w:val="20"/>
              </w:rPr>
              <w:t xml:space="preserve"> trigger. This is useful when shaking a smaller replant.</w:t>
            </w:r>
          </w:p>
        </w:tc>
      </w:tr>
      <w:tr w:rsidR="006C39F6" w:rsidRPr="00CC56B7" w14:paraId="7F476D7E" w14:textId="77777777" w:rsidTr="00C21683">
        <w:tc>
          <w:tcPr>
            <w:tcW w:w="5220" w:type="dxa"/>
          </w:tcPr>
          <w:p w14:paraId="39A7D79F" w14:textId="77777777" w:rsidR="00464071" w:rsidRPr="00CC56B7" w:rsidRDefault="00673CAA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B679277" wp14:editId="2F6AC4D6">
                  <wp:extent cx="3111499" cy="873457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891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71"/>
                          <a:stretch/>
                        </pic:blipFill>
                        <pic:spPr bwMode="auto">
                          <a:xfrm>
                            <a:off x="0" y="0"/>
                            <a:ext cx="3118847" cy="87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7707BF6B" w14:textId="77777777" w:rsidR="00E6301C" w:rsidRPr="00C50BAA" w:rsidRDefault="00C50BAA" w:rsidP="00C50BA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F33C9">
              <w:rPr>
                <w:rFonts w:ascii="Arial" w:hAnsi="Arial" w:cs="Arial"/>
                <w:i/>
                <w:sz w:val="20"/>
                <w:szCs w:val="20"/>
              </w:rPr>
              <w:t>Option</w:t>
            </w:r>
            <w:r w:rsidR="00E6301C" w:rsidRPr="00BF33C9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E6301C" w:rsidRPr="00C50B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59B8" w:rsidRPr="00D159B8">
              <w:rPr>
                <w:rFonts w:ascii="Arial" w:hAnsi="Arial" w:cs="Arial"/>
                <w:b/>
                <w:sz w:val="20"/>
                <w:szCs w:val="20"/>
              </w:rPr>
              <w:t xml:space="preserve">Manual </w:t>
            </w:r>
            <w:r w:rsidR="00464071" w:rsidRPr="00D159B8">
              <w:rPr>
                <w:rFonts w:ascii="Arial" w:hAnsi="Arial" w:cs="Arial"/>
                <w:b/>
                <w:sz w:val="20"/>
                <w:szCs w:val="20"/>
              </w:rPr>
              <w:t>HD – MD – LD</w:t>
            </w:r>
            <w:r w:rsidR="00464071" w:rsidRPr="00C50B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BAA" w:rsidRPr="00CC56B7" w14:paraId="28BEF66C" w14:textId="77777777" w:rsidTr="00C21683">
        <w:tc>
          <w:tcPr>
            <w:tcW w:w="5220" w:type="dxa"/>
          </w:tcPr>
          <w:p w14:paraId="72408444" w14:textId="77777777" w:rsidR="00C50BAA" w:rsidRDefault="00C50BAA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E0E04E8" wp14:editId="6ADF16D7">
                  <wp:extent cx="3253848" cy="1955662"/>
                  <wp:effectExtent l="0" t="0" r="381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689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2" b="9111"/>
                          <a:stretch/>
                        </pic:blipFill>
                        <pic:spPr bwMode="auto">
                          <a:xfrm>
                            <a:off x="0" y="0"/>
                            <a:ext cx="3257178" cy="1957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301F0A88" w14:textId="77777777" w:rsidR="00C50BAA" w:rsidRPr="00CC56B7" w:rsidRDefault="00C50BAA" w:rsidP="00C50BA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 xml:space="preserve">Shows displacement range for </w:t>
            </w:r>
            <w:r w:rsidR="00362AF7">
              <w:rPr>
                <w:rFonts w:ascii="Arial" w:hAnsi="Arial" w:cs="Arial"/>
                <w:sz w:val="20"/>
                <w:szCs w:val="20"/>
              </w:rPr>
              <w:t>HD/MD/L</w:t>
            </w:r>
            <w:r w:rsidRPr="00CC56B7">
              <w:rPr>
                <w:rFonts w:ascii="Arial" w:hAnsi="Arial" w:cs="Arial"/>
                <w:sz w:val="20"/>
                <w:szCs w:val="20"/>
              </w:rPr>
              <w:t>D</w:t>
            </w:r>
          </w:p>
          <w:p w14:paraId="31E3D78D" w14:textId="77777777" w:rsidR="00C50BAA" w:rsidRPr="00CC56B7" w:rsidRDefault="00C50BAA" w:rsidP="00C50BA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 xml:space="preserve">Adjustable in range- push </w:t>
            </w:r>
            <w:r w:rsidRPr="00CC56B7">
              <w:rPr>
                <w:rFonts w:ascii="Arial" w:hAnsi="Arial" w:cs="Arial"/>
                <w:b/>
                <w:sz w:val="20"/>
                <w:szCs w:val="20"/>
              </w:rPr>
              <w:t>Adjust</w:t>
            </w:r>
          </w:p>
          <w:p w14:paraId="0CD11564" w14:textId="77777777" w:rsidR="00C50BAA" w:rsidRPr="00CC56B7" w:rsidRDefault="00C50BAA" w:rsidP="00C50BA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Once highlighted move w/ finger or corresponding button</w:t>
            </w:r>
          </w:p>
          <w:p w14:paraId="4C2E56A6" w14:textId="77777777" w:rsidR="00C50BAA" w:rsidRPr="00CC56B7" w:rsidRDefault="00C50BAA" w:rsidP="00C50BA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Mode allows operator to use displacement pedal to vary shake within range</w:t>
            </w:r>
          </w:p>
        </w:tc>
      </w:tr>
      <w:tr w:rsidR="00BF33C9" w:rsidRPr="00CC56B7" w14:paraId="4A68C7A9" w14:textId="77777777" w:rsidTr="00C21683">
        <w:tc>
          <w:tcPr>
            <w:tcW w:w="5220" w:type="dxa"/>
          </w:tcPr>
          <w:p w14:paraId="41005817" w14:textId="77777777" w:rsidR="00BF33C9" w:rsidRDefault="00362AF7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B7C18CA" wp14:editId="32CFB967">
                  <wp:extent cx="3176611" cy="1192116"/>
                  <wp:effectExtent l="0" t="0" r="508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6948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41" b="16922"/>
                          <a:stretch/>
                        </pic:blipFill>
                        <pic:spPr bwMode="auto">
                          <a:xfrm>
                            <a:off x="0" y="0"/>
                            <a:ext cx="3177540" cy="119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45402F70" w14:textId="77777777" w:rsidR="00BF33C9" w:rsidRPr="00BF33C9" w:rsidRDefault="00BF33C9" w:rsidP="00BF33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When in Manual Mode, </w:t>
            </w:r>
            <w:r w:rsidRPr="00BF33C9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 w:rsidR="00507B04">
              <w:rPr>
                <w:rFonts w:ascii="Arial" w:hAnsi="Arial" w:cs="Arial"/>
                <w:sz w:val="20"/>
                <w:szCs w:val="20"/>
              </w:rPr>
              <w:t xml:space="preserve"> screen will display </w:t>
            </w:r>
            <w:r>
              <w:rPr>
                <w:rFonts w:ascii="Arial" w:hAnsi="Arial" w:cs="Arial"/>
                <w:sz w:val="20"/>
                <w:szCs w:val="20"/>
              </w:rPr>
              <w:t>like this</w:t>
            </w:r>
          </w:p>
        </w:tc>
      </w:tr>
      <w:tr w:rsidR="006C39F6" w:rsidRPr="00CC56B7" w14:paraId="2873104F" w14:textId="77777777" w:rsidTr="00C21683">
        <w:tc>
          <w:tcPr>
            <w:tcW w:w="5220" w:type="dxa"/>
          </w:tcPr>
          <w:p w14:paraId="30C06E6B" w14:textId="77777777" w:rsidR="00464071" w:rsidRPr="00CC56B7" w:rsidRDefault="00673CAA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66086AD9" wp14:editId="6BF7FD24">
                  <wp:extent cx="3171214" cy="812042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891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89" b="30869"/>
                          <a:stretch/>
                        </pic:blipFill>
                        <pic:spPr bwMode="auto">
                          <a:xfrm>
                            <a:off x="0" y="0"/>
                            <a:ext cx="3177164" cy="81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6158D869" w14:textId="77777777" w:rsidR="00910BC8" w:rsidRPr="00CC56B7" w:rsidRDefault="00C50BAA" w:rsidP="00E6301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F33C9">
              <w:rPr>
                <w:rFonts w:ascii="Arial" w:hAnsi="Arial" w:cs="Arial"/>
                <w:i/>
                <w:sz w:val="20"/>
                <w:szCs w:val="20"/>
              </w:rPr>
              <w:t>Option</w:t>
            </w:r>
            <w:r w:rsidR="00E6301C" w:rsidRPr="00BF33C9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E6301C"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59B8">
              <w:rPr>
                <w:rFonts w:ascii="Arial" w:hAnsi="Arial" w:cs="Arial"/>
                <w:b/>
                <w:sz w:val="20"/>
                <w:szCs w:val="20"/>
              </w:rPr>
              <w:t>E-Shake</w:t>
            </w:r>
          </w:p>
        </w:tc>
      </w:tr>
      <w:tr w:rsidR="006C39F6" w:rsidRPr="00CC56B7" w14:paraId="460F03A4" w14:textId="77777777" w:rsidTr="00C21683">
        <w:tc>
          <w:tcPr>
            <w:tcW w:w="5220" w:type="dxa"/>
          </w:tcPr>
          <w:p w14:paraId="61456A35" w14:textId="77777777" w:rsidR="00464071" w:rsidRPr="00CC56B7" w:rsidRDefault="00B837D9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3B74704" wp14:editId="492C1E86">
                  <wp:extent cx="3338162" cy="196527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690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42" b="4060"/>
                          <a:stretch/>
                        </pic:blipFill>
                        <pic:spPr bwMode="auto">
                          <a:xfrm>
                            <a:off x="0" y="0"/>
                            <a:ext cx="3340562" cy="196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3F086658" w14:textId="77777777" w:rsidR="00464071" w:rsidRPr="00CC56B7" w:rsidRDefault="00910BC8" w:rsidP="009946F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Amplitude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amount of shake</w:t>
            </w:r>
          </w:p>
          <w:p w14:paraId="404B17CF" w14:textId="77777777" w:rsidR="00910BC8" w:rsidRPr="00CC56B7" w:rsidRDefault="00910BC8" w:rsidP="009946F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Period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length of shake</w:t>
            </w:r>
          </w:p>
          <w:p w14:paraId="1BDD31E0" w14:textId="77777777" w:rsidR="00910BC8" w:rsidRPr="00CC56B7" w:rsidRDefault="00910BC8" w:rsidP="009946F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Number of Cycles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number of times repeats cycle</w:t>
            </w:r>
          </w:p>
          <w:p w14:paraId="0FCF1168" w14:textId="77777777" w:rsidR="00910BC8" w:rsidRDefault="00910BC8" w:rsidP="009946F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Peak Hold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amount of time at peak amplitude</w:t>
            </w:r>
          </w:p>
          <w:p w14:paraId="15DB6AA5" w14:textId="77777777" w:rsidR="000B7AA9" w:rsidRDefault="000B7AA9" w:rsidP="000B7AA9">
            <w:pPr>
              <w:spacing w:line="36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D9707B2" w14:textId="77777777" w:rsidR="000B7AA9" w:rsidRPr="000B7AA9" w:rsidRDefault="00C42B4D" w:rsidP="00C42B4D">
            <w:pPr>
              <w:spacing w:line="36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After adjustment to above options, press &amp; HOLD clamp/shake button to visually graph sequence</w:t>
            </w:r>
          </w:p>
        </w:tc>
      </w:tr>
      <w:tr w:rsidR="000B7AA9" w:rsidRPr="00CC56B7" w14:paraId="1152659C" w14:textId="77777777" w:rsidTr="00C21683">
        <w:tc>
          <w:tcPr>
            <w:tcW w:w="5220" w:type="dxa"/>
          </w:tcPr>
          <w:p w14:paraId="490B8B76" w14:textId="77777777" w:rsidR="000B7AA9" w:rsidRDefault="0008355E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C9BCBC1" wp14:editId="3FE4731F">
                  <wp:extent cx="3284914" cy="115233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6953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11" b="19017"/>
                          <a:stretch/>
                        </pic:blipFill>
                        <pic:spPr bwMode="auto">
                          <a:xfrm>
                            <a:off x="0" y="0"/>
                            <a:ext cx="3289906" cy="115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5AF20263" w14:textId="77777777" w:rsidR="000B7AA9" w:rsidRPr="000B7AA9" w:rsidRDefault="000B7AA9" w:rsidP="000B7AA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When in E-Shake mode, </w:t>
            </w:r>
            <w:r w:rsidRPr="00BF33C9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 w:rsidR="00507B04">
              <w:rPr>
                <w:rFonts w:ascii="Arial" w:hAnsi="Arial" w:cs="Arial"/>
                <w:sz w:val="20"/>
                <w:szCs w:val="20"/>
              </w:rPr>
              <w:t xml:space="preserve"> screen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 like this</w:t>
            </w:r>
            <w:r w:rsidR="00C42B4D">
              <w:rPr>
                <w:rFonts w:ascii="Arial" w:hAnsi="Arial" w:cs="Arial"/>
                <w:sz w:val="20"/>
                <w:szCs w:val="20"/>
              </w:rPr>
              <w:t>; when in E-Shake mode, auto-clamp feature is active</w:t>
            </w:r>
          </w:p>
        </w:tc>
      </w:tr>
      <w:tr w:rsidR="006C39F6" w:rsidRPr="00CC56B7" w14:paraId="338AB145" w14:textId="77777777" w:rsidTr="00C21683">
        <w:tc>
          <w:tcPr>
            <w:tcW w:w="5220" w:type="dxa"/>
          </w:tcPr>
          <w:p w14:paraId="2110DCC1" w14:textId="77777777" w:rsidR="00464071" w:rsidRPr="00CC56B7" w:rsidRDefault="00673CAA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A213518" wp14:editId="26FEA27A">
                  <wp:extent cx="3269969" cy="545910"/>
                  <wp:effectExtent l="0" t="0" r="698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891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42" b="9899"/>
                          <a:stretch/>
                        </pic:blipFill>
                        <pic:spPr bwMode="auto">
                          <a:xfrm>
                            <a:off x="0" y="0"/>
                            <a:ext cx="3276868" cy="54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1EF18BBE" w14:textId="77777777" w:rsidR="00985A01" w:rsidRPr="00BF33C9" w:rsidRDefault="00C50BAA" w:rsidP="00BF33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F33C9">
              <w:rPr>
                <w:rFonts w:ascii="Arial" w:hAnsi="Arial" w:cs="Arial"/>
                <w:i/>
                <w:sz w:val="20"/>
                <w:szCs w:val="20"/>
              </w:rPr>
              <w:t>Option</w:t>
            </w:r>
            <w:r w:rsidR="00E6301C" w:rsidRPr="00BF33C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  <w:r w:rsidR="00E6301C" w:rsidRPr="00CC56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0BC8" w:rsidRPr="00CC56B7">
              <w:rPr>
                <w:rFonts w:ascii="Arial" w:hAnsi="Arial" w:cs="Arial"/>
                <w:b/>
                <w:sz w:val="20"/>
                <w:szCs w:val="20"/>
              </w:rPr>
              <w:t>Custom</w:t>
            </w:r>
            <w:r w:rsidR="00910BC8"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0BC8" w:rsidRPr="00AC698C">
              <w:rPr>
                <w:rFonts w:ascii="Arial" w:hAnsi="Arial" w:cs="Arial"/>
                <w:b/>
                <w:sz w:val="20"/>
                <w:szCs w:val="20"/>
              </w:rPr>
              <w:t>Shake 1-4</w:t>
            </w:r>
          </w:p>
        </w:tc>
      </w:tr>
      <w:tr w:rsidR="006C39F6" w:rsidRPr="00CC56B7" w14:paraId="4270DA4D" w14:textId="77777777" w:rsidTr="00C21683">
        <w:tc>
          <w:tcPr>
            <w:tcW w:w="5220" w:type="dxa"/>
          </w:tcPr>
          <w:p w14:paraId="6ABF7536" w14:textId="77777777" w:rsidR="00464071" w:rsidRPr="00CC56B7" w:rsidRDefault="00E92053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1ABE41C" wp14:editId="0A5ACC15">
                  <wp:extent cx="3187756" cy="236788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906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" b="8041"/>
                          <a:stretch/>
                        </pic:blipFill>
                        <pic:spPr bwMode="auto">
                          <a:xfrm>
                            <a:off x="0" y="0"/>
                            <a:ext cx="3193865" cy="237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4E008DF4" w14:textId="77777777" w:rsidR="00BF33C9" w:rsidRPr="00CC56B7" w:rsidRDefault="00BF33C9" w:rsidP="00BF33C9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Use wheel to move &amp; select position or time; depress &amp; rotate wheel to adjust.</w:t>
            </w:r>
          </w:p>
          <w:p w14:paraId="0652B4B8" w14:textId="77777777" w:rsidR="00BF33C9" w:rsidRDefault="00BF33C9" w:rsidP="00BF33C9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</w:t>
            </w:r>
            <w:r w:rsidRPr="00CC56B7">
              <w:rPr>
                <w:rFonts w:ascii="Arial" w:hAnsi="Arial" w:cs="Arial"/>
                <w:sz w:val="20"/>
                <w:szCs w:val="20"/>
              </w:rPr>
              <w:t>ion is amount shake</w:t>
            </w:r>
          </w:p>
          <w:p w14:paraId="2DEB999D" w14:textId="77777777" w:rsidR="00464071" w:rsidRPr="00CC56B7" w:rsidRDefault="00985A01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As shake sequence is produced, graph will visually indicate pattern.</w:t>
            </w:r>
          </w:p>
        </w:tc>
      </w:tr>
      <w:tr w:rsidR="00BF33C9" w:rsidRPr="00CC56B7" w14:paraId="2E0651B4" w14:textId="77777777" w:rsidTr="00C21683">
        <w:tc>
          <w:tcPr>
            <w:tcW w:w="5220" w:type="dxa"/>
          </w:tcPr>
          <w:p w14:paraId="7E7393A3" w14:textId="77777777" w:rsidR="00BF33C9" w:rsidRDefault="008A14D9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540729" wp14:editId="2AA39F51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958377</wp:posOffset>
                      </wp:positionV>
                      <wp:extent cx="227965" cy="95250"/>
                      <wp:effectExtent l="0" t="0" r="19685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7965" cy="95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BE33F6" id="Straight Connector 63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5pt,75.45pt" to="272.6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2239DB9" wp14:editId="0B669DFF">
                      <wp:simplePos x="0" y="0"/>
                      <wp:positionH relativeFrom="column">
                        <wp:posOffset>2408806</wp:posOffset>
                      </wp:positionH>
                      <wp:positionV relativeFrom="paragraph">
                        <wp:posOffset>471185</wp:posOffset>
                      </wp:positionV>
                      <wp:extent cx="857294" cy="691116"/>
                      <wp:effectExtent l="0" t="0" r="19050" b="1397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94" cy="6911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AEF627" id="Oval 62" o:spid="_x0000_s1026" style="position:absolute;margin-left:189.65pt;margin-top:37.1pt;width:67.5pt;height:5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946F0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AC806AA" wp14:editId="66B4AF73">
                  <wp:extent cx="3270984" cy="1280160"/>
                  <wp:effectExtent l="0" t="0" r="571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6956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75" r="5497" b="11111"/>
                          <a:stretch/>
                        </pic:blipFill>
                        <pic:spPr bwMode="auto">
                          <a:xfrm>
                            <a:off x="0" y="0"/>
                            <a:ext cx="3273591" cy="128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32F3C1FC" w14:textId="77777777" w:rsidR="00BF33C9" w:rsidRDefault="00BF33C9" w:rsidP="00BF33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When in Custom Mode, </w:t>
            </w:r>
            <w:r w:rsidRPr="00BF33C9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 w:rsidR="00507B04">
              <w:rPr>
                <w:rFonts w:ascii="Arial" w:hAnsi="Arial" w:cs="Arial"/>
                <w:sz w:val="20"/>
                <w:szCs w:val="20"/>
              </w:rPr>
              <w:t xml:space="preserve"> screen will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 like this</w:t>
            </w:r>
            <w:r w:rsidR="008A14D9">
              <w:rPr>
                <w:rFonts w:ascii="Arial" w:hAnsi="Arial" w:cs="Arial"/>
                <w:sz w:val="20"/>
                <w:szCs w:val="20"/>
              </w:rPr>
              <w:t>; when in Custom Mode, auto-clamp feature is active</w:t>
            </w:r>
          </w:p>
          <w:p w14:paraId="4C65BE6E" w14:textId="77777777" w:rsidR="008A14D9" w:rsidRDefault="008A14D9" w:rsidP="00BF33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4772A6" w14:textId="77777777" w:rsidR="008A14D9" w:rsidRPr="00BF33C9" w:rsidRDefault="008A14D9" w:rsidP="00BF33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Correlates to custom cycle chosen</w:t>
            </w:r>
          </w:p>
        </w:tc>
      </w:tr>
      <w:tr w:rsidR="003A0334" w:rsidRPr="00CC56B7" w14:paraId="192F9C52" w14:textId="77777777" w:rsidTr="00C21683">
        <w:tc>
          <w:tcPr>
            <w:tcW w:w="10302" w:type="dxa"/>
            <w:gridSpan w:val="2"/>
            <w:shd w:val="clear" w:color="auto" w:fill="auto"/>
          </w:tcPr>
          <w:p w14:paraId="4379228F" w14:textId="77777777" w:rsidR="003A0334" w:rsidRDefault="003A0334" w:rsidP="006B680A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6B680A" w:rsidRPr="00CC56B7" w14:paraId="7C4E8474" w14:textId="77777777" w:rsidTr="00C21683">
        <w:tc>
          <w:tcPr>
            <w:tcW w:w="10302" w:type="dxa"/>
            <w:gridSpan w:val="2"/>
            <w:shd w:val="clear" w:color="auto" w:fill="000000" w:themeFill="text1"/>
          </w:tcPr>
          <w:p w14:paraId="528CBD7F" w14:textId="77777777" w:rsidR="006B680A" w:rsidRPr="00CC56B7" w:rsidRDefault="006B680A" w:rsidP="006B680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REAR CAMERA</w:t>
            </w:r>
          </w:p>
        </w:tc>
      </w:tr>
      <w:tr w:rsidR="00C718B9" w:rsidRPr="00CC56B7" w14:paraId="04B240C1" w14:textId="77777777" w:rsidTr="00C21683">
        <w:tc>
          <w:tcPr>
            <w:tcW w:w="10302" w:type="dxa"/>
            <w:gridSpan w:val="2"/>
          </w:tcPr>
          <w:p w14:paraId="6B3C55BE" w14:textId="77777777" w:rsidR="00C718B9" w:rsidRPr="00CC56B7" w:rsidRDefault="00C718B9" w:rsidP="005821D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CBBCD2F" wp14:editId="0BBB47F6">
                  <wp:extent cx="1796814" cy="1296062"/>
                  <wp:effectExtent l="133350" t="114300" r="127635" b="1708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93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25" cy="13001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9F6" w:rsidRPr="00CC56B7" w14:paraId="422B94CB" w14:textId="77777777" w:rsidTr="00C21683">
        <w:trPr>
          <w:trHeight w:val="1628"/>
        </w:trPr>
        <w:tc>
          <w:tcPr>
            <w:tcW w:w="5220" w:type="dxa"/>
          </w:tcPr>
          <w:p w14:paraId="456AE0CA" w14:textId="77777777" w:rsidR="00985A01" w:rsidRPr="00CC56B7" w:rsidRDefault="00CC56B7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AC47193" wp14:editId="4D45D9A3">
                  <wp:extent cx="3240405" cy="2430304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93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071" cy="243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303E7376" w14:textId="77777777" w:rsidR="00985A01" w:rsidRPr="00CC56B7" w:rsidRDefault="00985A01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Allows for larger viewing</w:t>
            </w:r>
          </w:p>
          <w:p w14:paraId="66E033AE" w14:textId="77777777" w:rsidR="00985A01" w:rsidRPr="00CC56B7" w:rsidRDefault="006B680A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>ravel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 in reverse also displays full screen camera</w:t>
            </w:r>
          </w:p>
        </w:tc>
      </w:tr>
    </w:tbl>
    <w:p w14:paraId="1CF80FE2" w14:textId="77777777" w:rsidR="00FC2D23" w:rsidRDefault="00FC2D23">
      <w: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3A0334" w:rsidRPr="00CC56B7" w14:paraId="77AC9076" w14:textId="77777777" w:rsidTr="00C21683">
        <w:tc>
          <w:tcPr>
            <w:tcW w:w="10302" w:type="dxa"/>
            <w:gridSpan w:val="2"/>
            <w:shd w:val="clear" w:color="auto" w:fill="auto"/>
          </w:tcPr>
          <w:p w14:paraId="7386064C" w14:textId="77777777" w:rsidR="003A0334" w:rsidRDefault="003A0334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6B680A" w:rsidRPr="00CC56B7" w14:paraId="4D390719" w14:textId="77777777" w:rsidTr="00C21683">
        <w:tc>
          <w:tcPr>
            <w:tcW w:w="10302" w:type="dxa"/>
            <w:gridSpan w:val="2"/>
            <w:shd w:val="clear" w:color="auto" w:fill="000000" w:themeFill="text1"/>
          </w:tcPr>
          <w:p w14:paraId="322EECA3" w14:textId="77777777" w:rsidR="006B680A" w:rsidRPr="00CC56B7" w:rsidRDefault="006B680A" w:rsidP="002F2B2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TREE COUNT (JOB COUNT)</w:t>
            </w:r>
          </w:p>
        </w:tc>
      </w:tr>
      <w:tr w:rsidR="00C718B9" w:rsidRPr="00CC56B7" w14:paraId="5F259EF6" w14:textId="77777777" w:rsidTr="00C21683">
        <w:tc>
          <w:tcPr>
            <w:tcW w:w="10302" w:type="dxa"/>
            <w:gridSpan w:val="2"/>
          </w:tcPr>
          <w:p w14:paraId="1FD23AC7" w14:textId="77777777" w:rsidR="00C718B9" w:rsidRPr="005821D1" w:rsidRDefault="00C718B9" w:rsidP="005821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BBB15C3" wp14:editId="233EA1A0">
                  <wp:extent cx="1868557" cy="1347811"/>
                  <wp:effectExtent l="114300" t="114300" r="113030" b="13843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ree count ico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39" cy="13484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8B9" w:rsidRPr="00CC56B7" w14:paraId="3D863CF4" w14:textId="77777777" w:rsidTr="001F5289">
        <w:tc>
          <w:tcPr>
            <w:tcW w:w="5220" w:type="dxa"/>
            <w:tcBorders>
              <w:bottom w:val="single" w:sz="4" w:space="0" w:color="auto"/>
            </w:tcBorders>
          </w:tcPr>
          <w:p w14:paraId="415025D3" w14:textId="77777777" w:rsidR="00C718B9" w:rsidRDefault="00C718B9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4CB2B0D" wp14:editId="713F66D7">
                  <wp:extent cx="3240405" cy="2430304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9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30" cy="243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single" w:sz="4" w:space="0" w:color="auto"/>
            </w:tcBorders>
          </w:tcPr>
          <w:p w14:paraId="3AC7DD0E" w14:textId="77777777" w:rsidR="00C718B9" w:rsidRPr="00CC56B7" w:rsidRDefault="00C718B9" w:rsidP="00C718B9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 xml:space="preserve">Job count can be reset by pushing </w:t>
            </w:r>
            <w:r w:rsidRPr="00CC56B7">
              <w:rPr>
                <w:rFonts w:ascii="Arial" w:hAnsi="Arial" w:cs="Arial"/>
                <w:b/>
                <w:sz w:val="20"/>
                <w:szCs w:val="20"/>
              </w:rPr>
              <w:t>Job Count Reset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button</w:t>
            </w:r>
          </w:p>
          <w:p w14:paraId="20782DEA" w14:textId="77777777" w:rsidR="00C718B9" w:rsidRPr="00CC56B7" w:rsidRDefault="00C718B9" w:rsidP="00C718B9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Clamp/shake &amp; forward travel is needed to count</w:t>
            </w:r>
            <w:r w:rsidR="005D5A67">
              <w:rPr>
                <w:rFonts w:ascii="Arial" w:hAnsi="Arial" w:cs="Arial"/>
                <w:sz w:val="20"/>
                <w:szCs w:val="20"/>
              </w:rPr>
              <w:t xml:space="preserve">  as a job</w:t>
            </w:r>
          </w:p>
        </w:tc>
      </w:tr>
      <w:tr w:rsidR="003A0334" w:rsidRPr="00CC56B7" w14:paraId="7EEFF94F" w14:textId="77777777" w:rsidTr="001F5289">
        <w:tc>
          <w:tcPr>
            <w:tcW w:w="10302" w:type="dxa"/>
            <w:gridSpan w:val="2"/>
            <w:tcBorders>
              <w:bottom w:val="nil"/>
            </w:tcBorders>
            <w:shd w:val="clear" w:color="auto" w:fill="auto"/>
          </w:tcPr>
          <w:p w14:paraId="61DD3966" w14:textId="77777777" w:rsidR="003A0334" w:rsidRDefault="003A0334" w:rsidP="002F2B2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</w:tc>
      </w:tr>
    </w:tbl>
    <w:p w14:paraId="573C442F" w14:textId="77777777" w:rsidR="001F5289" w:rsidRDefault="001F5289">
      <w: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6B680A" w:rsidRPr="00CC56B7" w14:paraId="1E3A1582" w14:textId="77777777" w:rsidTr="00C21683">
        <w:tc>
          <w:tcPr>
            <w:tcW w:w="10302" w:type="dxa"/>
            <w:gridSpan w:val="2"/>
            <w:shd w:val="clear" w:color="auto" w:fill="000000" w:themeFill="text1"/>
          </w:tcPr>
          <w:p w14:paraId="3E109BE9" w14:textId="77777777" w:rsidR="006B680A" w:rsidRPr="00CC56B7" w:rsidRDefault="00C718B9" w:rsidP="002F2B2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SHAKE THRESHOLD (CLAMP PRESSURE ADJUSTMENT)</w:t>
            </w:r>
          </w:p>
        </w:tc>
      </w:tr>
      <w:tr w:rsidR="00C718B9" w:rsidRPr="00CC56B7" w14:paraId="08C19049" w14:textId="77777777" w:rsidTr="00C21683">
        <w:tc>
          <w:tcPr>
            <w:tcW w:w="10302" w:type="dxa"/>
            <w:gridSpan w:val="2"/>
          </w:tcPr>
          <w:p w14:paraId="3557EA3A" w14:textId="77777777" w:rsidR="00C718B9" w:rsidRPr="002E1691" w:rsidRDefault="00C718B9" w:rsidP="005821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8592D22" wp14:editId="002541E7">
                  <wp:extent cx="1697604" cy="1224501"/>
                  <wp:effectExtent l="133350" t="114300" r="131445" b="1663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ake threshold icon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93" cy="12288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9F6" w:rsidRPr="00CC56B7" w14:paraId="39EFF387" w14:textId="77777777" w:rsidTr="00C21683">
        <w:tc>
          <w:tcPr>
            <w:tcW w:w="5220" w:type="dxa"/>
          </w:tcPr>
          <w:p w14:paraId="04C8F280" w14:textId="66BC188E" w:rsidR="00985A01" w:rsidRPr="00CC56B7" w:rsidRDefault="00C718B9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5DF883" wp14:editId="3A27F33C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354330</wp:posOffset>
                      </wp:positionV>
                      <wp:extent cx="675860" cy="461175"/>
                      <wp:effectExtent l="0" t="0" r="10160" b="1524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60" cy="461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E6A55B" id="Oval 44" o:spid="_x0000_s1026" style="position:absolute;margin-left:193.4pt;margin-top:27.9pt;width:53.2pt;height:3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D3C17">
              <w:rPr>
                <w:rFonts w:eastAsia="Times New Roman"/>
                <w:noProof/>
              </w:rPr>
              <w:drawing>
                <wp:inline distT="0" distB="0" distL="0" distR="0" wp14:anchorId="78E7924B" wp14:editId="1A688935">
                  <wp:extent cx="3000375" cy="1857375"/>
                  <wp:effectExtent l="0" t="0" r="9525" b="9525"/>
                  <wp:docPr id="78" name="Picture 78" descr="cid:b659a76b-9f92-43e9-993c-a969be276ef1@namprd19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b659a76b-9f92-43e9-993c-a969be276ef1@namprd19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t="5596" r="3178" b="16467"/>
                          <a:stretch/>
                        </pic:blipFill>
                        <pic:spPr bwMode="auto">
                          <a:xfrm>
                            <a:off x="0" y="0"/>
                            <a:ext cx="3000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2C0BD1E6" w14:textId="77777777" w:rsidR="00C718B9" w:rsidRDefault="00C21683" w:rsidP="00C718B9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Press</w:t>
            </w:r>
            <w:r w:rsidR="00C718B9"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18B9" w:rsidRPr="00C21683">
              <w:rPr>
                <w:rFonts w:ascii="Arial" w:hAnsi="Arial" w:cs="Arial"/>
                <w:b/>
                <w:sz w:val="20"/>
                <w:szCs w:val="20"/>
              </w:rPr>
              <w:t>Set Up</w:t>
            </w:r>
          </w:p>
          <w:p w14:paraId="5C801D46" w14:textId="77777777" w:rsidR="00985A01" w:rsidRPr="002E1691" w:rsidRDefault="00985A01" w:rsidP="002E169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9F6" w:rsidRPr="00CC56B7" w14:paraId="438E090F" w14:textId="77777777" w:rsidTr="00C21683">
        <w:tc>
          <w:tcPr>
            <w:tcW w:w="5220" w:type="dxa"/>
          </w:tcPr>
          <w:p w14:paraId="455E4780" w14:textId="77777777" w:rsidR="00985A01" w:rsidRPr="00CC56B7" w:rsidRDefault="00903E51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2AF8FFB" wp14:editId="743343CE">
                  <wp:extent cx="3135263" cy="2027582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6914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0" t="17418" b="8134"/>
                          <a:stretch/>
                        </pic:blipFill>
                        <pic:spPr bwMode="auto">
                          <a:xfrm>
                            <a:off x="0" y="0"/>
                            <a:ext cx="3140891" cy="2031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4CE9E1F3" w14:textId="77777777" w:rsidR="00985A01" w:rsidRPr="00CC56B7" w:rsidRDefault="00985A01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Desired clamp pressure changes to teal</w:t>
            </w:r>
          </w:p>
        </w:tc>
      </w:tr>
      <w:tr w:rsidR="006C39F6" w:rsidRPr="00CC56B7" w14:paraId="4A25E6AE" w14:textId="77777777" w:rsidTr="00C21683">
        <w:tc>
          <w:tcPr>
            <w:tcW w:w="5220" w:type="dxa"/>
          </w:tcPr>
          <w:p w14:paraId="3AFE5FDD" w14:textId="77777777" w:rsidR="00985A01" w:rsidRPr="00CC56B7" w:rsidRDefault="00903E51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DBD3BCE" wp14:editId="0FAC455A">
                  <wp:extent cx="3320955" cy="2490716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691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94" cy="249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4BB06BD7" w14:textId="77777777" w:rsidR="004C6F2E" w:rsidRPr="00903E51" w:rsidRDefault="002D0176" w:rsidP="00903E5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Press &amp; HOLD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A01" w:rsidRPr="00CC56B7">
              <w:rPr>
                <w:rFonts w:ascii="Arial" w:hAnsi="Arial" w:cs="Arial"/>
                <w:b/>
                <w:sz w:val="20"/>
                <w:szCs w:val="20"/>
              </w:rPr>
              <w:t>Clamp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 button &amp; rotate (13) wheel. Clockwise increases 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 xml:space="preserve">clamp 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pressure, counter-clockwise decreases 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 xml:space="preserve">clamp 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pressure.  Once desired pressure is met release </w:t>
            </w:r>
            <w:r w:rsidR="00985A01" w:rsidRPr="00CC56B7">
              <w:rPr>
                <w:rFonts w:ascii="Arial" w:hAnsi="Arial" w:cs="Arial"/>
                <w:b/>
                <w:sz w:val="20"/>
                <w:szCs w:val="20"/>
              </w:rPr>
              <w:t>Clamp</w:t>
            </w:r>
            <w:r w:rsidR="00985A01" w:rsidRPr="00CC56B7">
              <w:rPr>
                <w:rFonts w:ascii="Arial" w:hAnsi="Arial" w:cs="Arial"/>
                <w:sz w:val="20"/>
                <w:szCs w:val="20"/>
              </w:rPr>
              <w:t xml:space="preserve"> button on joystick.</w:t>
            </w:r>
          </w:p>
        </w:tc>
      </w:tr>
      <w:tr w:rsidR="00507B04" w:rsidRPr="00CC56B7" w14:paraId="18C7148D" w14:textId="77777777" w:rsidTr="001F5289">
        <w:tc>
          <w:tcPr>
            <w:tcW w:w="5220" w:type="dxa"/>
            <w:tcBorders>
              <w:bottom w:val="single" w:sz="4" w:space="0" w:color="auto"/>
            </w:tcBorders>
          </w:tcPr>
          <w:p w14:paraId="2B0F774E" w14:textId="77777777" w:rsidR="00507B04" w:rsidRDefault="0008355E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ED3661" wp14:editId="4D4C1947">
                      <wp:simplePos x="0" y="0"/>
                      <wp:positionH relativeFrom="column">
                        <wp:posOffset>372717</wp:posOffset>
                      </wp:positionH>
                      <wp:positionV relativeFrom="paragraph">
                        <wp:posOffset>142571</wp:posOffset>
                      </wp:positionV>
                      <wp:extent cx="1399430" cy="784746"/>
                      <wp:effectExtent l="0" t="0" r="10795" b="15875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430" cy="78474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EB67522" id="Oval 51" o:spid="_x0000_s1026" style="position:absolute;margin-left:29.35pt;margin-top:11.25pt;width:110.2pt;height:61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A45ED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B72A429" wp14:editId="7810C442">
                  <wp:extent cx="2115047" cy="1580376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ncontrol screen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2" t="26798" r="21160" b="19137"/>
                          <a:stretch/>
                        </pic:blipFill>
                        <pic:spPr bwMode="auto">
                          <a:xfrm>
                            <a:off x="0" y="0"/>
                            <a:ext cx="2134744" cy="159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single" w:sz="4" w:space="0" w:color="auto"/>
            </w:tcBorders>
          </w:tcPr>
          <w:p w14:paraId="0B60B9DD" w14:textId="77777777" w:rsidR="00507B04" w:rsidRPr="00507B04" w:rsidRDefault="00507B04" w:rsidP="00507B0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Current clamp pressure will be displayed on </w:t>
            </w:r>
            <w:r w:rsidRPr="00507B04">
              <w:rPr>
                <w:rFonts w:ascii="Arial" w:hAnsi="Arial" w:cs="Arial"/>
                <w:b/>
                <w:sz w:val="20"/>
                <w:szCs w:val="20"/>
              </w:rPr>
              <w:t>Home</w:t>
            </w:r>
            <w:r>
              <w:rPr>
                <w:rFonts w:ascii="Arial" w:hAnsi="Arial" w:cs="Arial"/>
                <w:sz w:val="20"/>
                <w:szCs w:val="20"/>
              </w:rPr>
              <w:t xml:space="preserve"> screen</w:t>
            </w:r>
          </w:p>
        </w:tc>
      </w:tr>
      <w:tr w:rsidR="002D0176" w:rsidRPr="00CC56B7" w14:paraId="1B9E8252" w14:textId="77777777" w:rsidTr="00330374">
        <w:tc>
          <w:tcPr>
            <w:tcW w:w="5220" w:type="dxa"/>
          </w:tcPr>
          <w:p w14:paraId="286C20B8" w14:textId="77777777" w:rsidR="002D0176" w:rsidRDefault="00E751D0" w:rsidP="00330374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646127C" wp14:editId="393FF84A">
                      <wp:simplePos x="0" y="0"/>
                      <wp:positionH relativeFrom="column">
                        <wp:posOffset>2967917</wp:posOffset>
                      </wp:positionH>
                      <wp:positionV relativeFrom="paragraph">
                        <wp:posOffset>778774</wp:posOffset>
                      </wp:positionV>
                      <wp:extent cx="750498" cy="810343"/>
                      <wp:effectExtent l="0" t="0" r="31115" b="2794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0498" cy="8103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86B60" id="Straight Connector 2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61.3pt" to="292.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 w:rsidR="00D83E6B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24EF2B" wp14:editId="31F83EFB">
                      <wp:simplePos x="0" y="0"/>
                      <wp:positionH relativeFrom="column">
                        <wp:posOffset>2479291</wp:posOffset>
                      </wp:positionH>
                      <wp:positionV relativeFrom="paragraph">
                        <wp:posOffset>1470768</wp:posOffset>
                      </wp:positionV>
                      <wp:extent cx="698644" cy="370935"/>
                      <wp:effectExtent l="0" t="0" r="25400" b="1016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644" cy="370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DF9AD" id="Oval 70" o:spid="_x0000_s1026" style="position:absolute;margin-left:195.2pt;margin-top:115.8pt;width:5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D0176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94EE6A" wp14:editId="3B8B1A12">
                      <wp:simplePos x="0" y="0"/>
                      <wp:positionH relativeFrom="column">
                        <wp:posOffset>2553850</wp:posOffset>
                      </wp:positionH>
                      <wp:positionV relativeFrom="paragraph">
                        <wp:posOffset>1839823</wp:posOffset>
                      </wp:positionV>
                      <wp:extent cx="698644" cy="370935"/>
                      <wp:effectExtent l="0" t="0" r="25400" b="1016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644" cy="370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98E88" id="Oval 29" o:spid="_x0000_s1026" style="position:absolute;margin-left:201.1pt;margin-top:144.85pt;width:55pt;height:2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83E6B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273FBE7" wp14:editId="1693C52E">
                  <wp:extent cx="3177540" cy="2383155"/>
                  <wp:effectExtent l="0" t="0" r="381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_699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572FEEDC" w14:textId="77777777" w:rsidR="002D0176" w:rsidRDefault="002D0176" w:rsidP="0033037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 xml:space="preserve">Also in this screen you can turn water off/on for testing &amp; cleanliness reasons </w:t>
            </w:r>
            <w:r w:rsidR="00D83E6B">
              <w:rPr>
                <w:rFonts w:ascii="Arial" w:hAnsi="Arial" w:cs="Arial"/>
                <w:sz w:val="20"/>
                <w:szCs w:val="20"/>
              </w:rPr>
              <w:t>if in a shop &amp; testing the head</w:t>
            </w:r>
          </w:p>
          <w:p w14:paraId="64EB5AB7" w14:textId="77777777" w:rsidR="00851BAF" w:rsidRDefault="00851BAF" w:rsidP="0033037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Press this icon to turn the pad water on/off</w:t>
            </w:r>
          </w:p>
          <w:p w14:paraId="340414CB" w14:textId="77777777" w:rsidR="00851BAF" w:rsidRPr="00CC56B7" w:rsidRDefault="00851BAF" w:rsidP="0033037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003DA4" wp14:editId="2A49A4CE">
                      <wp:simplePos x="0" y="0"/>
                      <wp:positionH relativeFrom="column">
                        <wp:posOffset>-208759</wp:posOffset>
                      </wp:positionH>
                      <wp:positionV relativeFrom="paragraph">
                        <wp:posOffset>178627</wp:posOffset>
                      </wp:positionV>
                      <wp:extent cx="750366" cy="923026"/>
                      <wp:effectExtent l="0" t="0" r="31115" b="29845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0366" cy="9230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968C9" id="Straight Connector 7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5pt,14.05pt" to="42.6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Press this icon to turn the sling water on/off</w:t>
            </w:r>
          </w:p>
        </w:tc>
      </w:tr>
      <w:tr w:rsidR="00035301" w:rsidRPr="00CC56B7" w14:paraId="5D1E3240" w14:textId="77777777" w:rsidTr="00035301">
        <w:tc>
          <w:tcPr>
            <w:tcW w:w="5220" w:type="dxa"/>
            <w:shd w:val="clear" w:color="auto" w:fill="auto"/>
          </w:tcPr>
          <w:p w14:paraId="15334AFB" w14:textId="6FC4A0A2" w:rsidR="00035301" w:rsidRDefault="00035301" w:rsidP="00C718B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4CA214" wp14:editId="28CD59C0">
                      <wp:simplePos x="0" y="0"/>
                      <wp:positionH relativeFrom="column">
                        <wp:posOffset>3046094</wp:posOffset>
                      </wp:positionH>
                      <wp:positionV relativeFrom="paragraph">
                        <wp:posOffset>1164589</wp:posOffset>
                      </wp:positionV>
                      <wp:extent cx="495300" cy="504825"/>
                      <wp:effectExtent l="0" t="0" r="19050" b="28575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DF541" id="Straight Connector 8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5pt,91.7pt" to="278.8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4F48741" wp14:editId="379B6B4F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951865</wp:posOffset>
                      </wp:positionV>
                      <wp:extent cx="698644" cy="370935"/>
                      <wp:effectExtent l="0" t="0" r="25400" b="10160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644" cy="370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A6767" id="Oval 83" o:spid="_x0000_s1026" style="position:absolute;margin-left:195pt;margin-top:74.95pt;width:55pt;height:2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inline distT="0" distB="0" distL="0" distR="0" wp14:anchorId="2E98D5CF" wp14:editId="2AA0D352">
                  <wp:extent cx="2914650" cy="1914525"/>
                  <wp:effectExtent l="0" t="0" r="0" b="9525"/>
                  <wp:docPr id="81" name="Picture 81" descr="cid:afbd21a1-77b4-480a-82d5-38f1729937ac@namprd19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afbd21a1-77b4-480a-82d5-38f1729937ac@namprd19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11590" r="3177" b="8073"/>
                          <a:stretch/>
                        </pic:blipFill>
                        <pic:spPr bwMode="auto">
                          <a:xfrm>
                            <a:off x="0" y="0"/>
                            <a:ext cx="29146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auto"/>
          </w:tcPr>
          <w:p w14:paraId="26ADBFD9" w14:textId="37C3948E" w:rsidR="00035301" w:rsidRDefault="00035301" w:rsidP="0003530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Free Wheel Mode</w:t>
            </w:r>
          </w:p>
          <w:p w14:paraId="06E8BE3A" w14:textId="02E321CB" w:rsidR="00035301" w:rsidRPr="00035301" w:rsidRDefault="00035301" w:rsidP="0003530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Free Wheel Mode is the preferred m</w:t>
            </w:r>
            <w:r w:rsidR="00147458">
              <w:rPr>
                <w:rFonts w:ascii="Arial" w:hAnsi="Arial" w:cs="Arial"/>
                <w:color w:val="000000" w:themeColor="text1"/>
                <w:sz w:val="20"/>
                <w:szCs w:val="20"/>
              </w:rPr>
              <w:t>ode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7A02A6D6" w14:textId="6B98A5D4" w:rsidR="00035301" w:rsidRPr="00D42797" w:rsidRDefault="00035301" w:rsidP="0003530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It allows the machine to position itself correctly when </w:t>
            </w:r>
            <w:r w:rsidR="00D42797">
              <w:rPr>
                <w:rFonts w:ascii="Arial" w:hAnsi="Arial" w:cs="Arial"/>
                <w:color w:val="000000" w:themeColor="text1"/>
                <w:sz w:val="20"/>
                <w:szCs w:val="20"/>
              </w:rPr>
              <w:t>shaker-head-to-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tree alignment is improper.</w:t>
            </w:r>
          </w:p>
          <w:p w14:paraId="5A1E9792" w14:textId="544DC168" w:rsidR="00D42797" w:rsidRPr="00035301" w:rsidRDefault="00D42797" w:rsidP="0003530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Free Wheel Mode should not be used in hilly terrain.</w:t>
            </w:r>
          </w:p>
          <w:p w14:paraId="2AFA3DB6" w14:textId="453A55E3" w:rsidR="00035301" w:rsidRPr="00035301" w:rsidRDefault="00D42797" w:rsidP="0003530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Free Wheel Mode </w:t>
            </w:r>
            <w:r w:rsidR="00035301">
              <w:rPr>
                <w:rFonts w:ascii="Arial" w:hAnsi="Arial" w:cs="Arial"/>
                <w:color w:val="000000" w:themeColor="text1"/>
                <w:sz w:val="20"/>
                <w:szCs w:val="20"/>
              </w:rPr>
              <w:t>enabled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035301" w:rsidRPr="00CC56B7" w14:paraId="3EE32480" w14:textId="77777777" w:rsidTr="00035301">
        <w:tc>
          <w:tcPr>
            <w:tcW w:w="5220" w:type="dxa"/>
            <w:tcBorders>
              <w:bottom w:val="nil"/>
            </w:tcBorders>
            <w:shd w:val="clear" w:color="auto" w:fill="auto"/>
          </w:tcPr>
          <w:p w14:paraId="68D06CCF" w14:textId="0C89BB01" w:rsidR="00035301" w:rsidRDefault="00035301" w:rsidP="00C718B9">
            <w:pPr>
              <w:spacing w:line="360" w:lineRule="auto"/>
              <w:jc w:val="center"/>
              <w:rPr>
                <w:rFonts w:eastAsia="Times New Roman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8230E6B" wp14:editId="4A22194D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911225</wp:posOffset>
                      </wp:positionV>
                      <wp:extent cx="698644" cy="370935"/>
                      <wp:effectExtent l="0" t="0" r="25400" b="10160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644" cy="3709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67F1E" id="Oval 86" o:spid="_x0000_s1026" style="position:absolute;margin-left:195.75pt;margin-top:71.75pt;width:55pt;height:2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inline distT="0" distB="0" distL="0" distR="0" wp14:anchorId="1C0C4C2F" wp14:editId="1ED36485">
                  <wp:extent cx="2971800" cy="1866900"/>
                  <wp:effectExtent l="0" t="0" r="0" b="0"/>
                  <wp:docPr id="80" name="Picture 80" descr="cid:b659a76b-9f92-43e9-993c-a969be276ef1@namprd19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b659a76b-9f92-43e9-993c-a969be276ef1@namprd19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" t="5196" r="3777" b="16467"/>
                          <a:stretch/>
                        </pic:blipFill>
                        <pic:spPr bwMode="auto">
                          <a:xfrm>
                            <a:off x="0" y="0"/>
                            <a:ext cx="2971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nil"/>
            </w:tcBorders>
            <w:shd w:val="clear" w:color="auto" w:fill="auto"/>
          </w:tcPr>
          <w:p w14:paraId="2EAED368" w14:textId="53BE3DD7" w:rsidR="00035301" w:rsidRDefault="00035301" w:rsidP="0003530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0E9DB5C" w14:textId="04D9CACE" w:rsidR="00035301" w:rsidRDefault="00035301" w:rsidP="0003530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A75EF31" w14:textId="556FE028" w:rsidR="00035301" w:rsidRDefault="00035301" w:rsidP="0003530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EEB2B26" w14:textId="33FC2809" w:rsidR="00035301" w:rsidRPr="00035301" w:rsidRDefault="00035301" w:rsidP="00035301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AE3ABD8" wp14:editId="13DE9BEB">
                      <wp:simplePos x="0" y="0"/>
                      <wp:positionH relativeFrom="column">
                        <wp:posOffset>-268606</wp:posOffset>
                      </wp:positionH>
                      <wp:positionV relativeFrom="paragraph">
                        <wp:posOffset>114300</wp:posOffset>
                      </wp:positionV>
                      <wp:extent cx="542925" cy="285750"/>
                      <wp:effectExtent l="0" t="0" r="28575" b="190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2925" cy="28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12DAB" id="Straight Connector 8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15pt,9pt" to="21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" strokecolor="red" strokeweight=".5pt">
                      <v:stroke joinstyle="miter"/>
                    </v:line>
                  </w:pict>
                </mc:Fallback>
              </mc:AlternateContent>
            </w:r>
            <w:r w:rsidR="00D4279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Press this icon to </w:t>
            </w:r>
            <w:r w:rsidRPr="00035301">
              <w:rPr>
                <w:rFonts w:ascii="Arial" w:hAnsi="Arial" w:cs="Arial"/>
                <w:color w:val="000000" w:themeColor="text1"/>
                <w:sz w:val="20"/>
                <w:szCs w:val="20"/>
              </w:rPr>
              <w:t>disabled</w:t>
            </w:r>
            <w:r w:rsidR="00D4279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Free Wheel Mode.</w:t>
            </w:r>
          </w:p>
        </w:tc>
      </w:tr>
    </w:tbl>
    <w:p w14:paraId="6A7AB7DC" w14:textId="77777777" w:rsidR="001F5289" w:rsidRDefault="001F5289">
      <w: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C718B9" w:rsidRPr="00CC56B7" w14:paraId="076022F3" w14:textId="77777777" w:rsidTr="00C21683">
        <w:tc>
          <w:tcPr>
            <w:tcW w:w="10302" w:type="dxa"/>
            <w:gridSpan w:val="2"/>
            <w:shd w:val="clear" w:color="auto" w:fill="000000" w:themeFill="text1"/>
          </w:tcPr>
          <w:p w14:paraId="00EC615F" w14:textId="77777777" w:rsidR="00C718B9" w:rsidRPr="00CC56B7" w:rsidRDefault="00C718B9" w:rsidP="00C718B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OPERATOR ADJUSTMENT</w:t>
            </w:r>
          </w:p>
        </w:tc>
      </w:tr>
      <w:tr w:rsidR="00C718B9" w:rsidRPr="00CC56B7" w14:paraId="6A7646AB" w14:textId="77777777" w:rsidTr="00C21683">
        <w:tc>
          <w:tcPr>
            <w:tcW w:w="10302" w:type="dxa"/>
            <w:gridSpan w:val="2"/>
          </w:tcPr>
          <w:p w14:paraId="0E2988EB" w14:textId="77777777" w:rsidR="00C718B9" w:rsidRPr="00CC56B7" w:rsidRDefault="00C718B9" w:rsidP="005821D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6443FB6" wp14:editId="634D10E4">
                  <wp:extent cx="1717482" cy="1238839"/>
                  <wp:effectExtent l="133350" t="114300" r="130810" b="1714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perator adjustment ico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73" cy="12521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9F6" w:rsidRPr="00CC56B7" w14:paraId="184AB8AD" w14:textId="77777777" w:rsidTr="00C21683">
        <w:tc>
          <w:tcPr>
            <w:tcW w:w="5220" w:type="dxa"/>
          </w:tcPr>
          <w:p w14:paraId="56820585" w14:textId="77777777" w:rsidR="008F038F" w:rsidRPr="00CC56B7" w:rsidRDefault="008F038F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E8DEAA0" wp14:editId="456EAFE7">
                  <wp:extent cx="3318680" cy="2489010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92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763" cy="249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551A96FB" w14:textId="77777777" w:rsidR="00985A01" w:rsidRPr="00CC56B7" w:rsidRDefault="004C6F2E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Sweeper On Time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time brush will rotate after stop</w:t>
            </w:r>
          </w:p>
          <w:p w14:paraId="781F08F3" w14:textId="77777777" w:rsidR="004C6F2E" w:rsidRPr="00CC56B7" w:rsidRDefault="004C6F2E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Sweeper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adjust speed of sweeper rotation</w:t>
            </w:r>
          </w:p>
          <w:p w14:paraId="59A75673" w14:textId="77777777" w:rsidR="004C6F2E" w:rsidRPr="00CC56B7" w:rsidRDefault="004C6F2E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Acceleration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>speed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of shaker acceleration</w:t>
            </w:r>
          </w:p>
          <w:p w14:paraId="03AC6381" w14:textId="77777777" w:rsidR="004C6F2E" w:rsidRDefault="004C6F2E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 xml:space="preserve">Deceleration </w:t>
            </w:r>
            <w:r w:rsidRPr="00CC56B7">
              <w:rPr>
                <w:rFonts w:ascii="Arial" w:hAnsi="Arial" w:cs="Arial"/>
                <w:sz w:val="20"/>
                <w:szCs w:val="20"/>
              </w:rPr>
              <w:t>= increase</w:t>
            </w:r>
            <w:r w:rsidR="004704DD">
              <w:rPr>
                <w:rFonts w:ascii="Arial" w:hAnsi="Arial" w:cs="Arial"/>
                <w:sz w:val="20"/>
                <w:szCs w:val="20"/>
              </w:rPr>
              <w:t>/decrease</w:t>
            </w:r>
            <w:r w:rsidR="002D0176">
              <w:rPr>
                <w:rFonts w:ascii="Arial" w:hAnsi="Arial" w:cs="Arial"/>
                <w:sz w:val="20"/>
                <w:szCs w:val="20"/>
              </w:rPr>
              <w:t xml:space="preserve"> speed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shaker </w:t>
            </w:r>
            <w:r w:rsidRPr="00CC56B7">
              <w:rPr>
                <w:rFonts w:ascii="Arial" w:hAnsi="Arial" w:cs="Arial"/>
                <w:sz w:val="20"/>
                <w:szCs w:val="20"/>
              </w:rPr>
              <w:t>deceleration</w:t>
            </w:r>
          </w:p>
          <w:p w14:paraId="07720AA8" w14:textId="77777777" w:rsidR="00C21683" w:rsidRDefault="00C21683" w:rsidP="00C2168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0F8AC0" w14:textId="77777777" w:rsidR="00C21683" w:rsidRPr="00C21683" w:rsidRDefault="00C21683" w:rsidP="00C21683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C21683">
              <w:rPr>
                <w:rFonts w:ascii="Arial" w:hAnsi="Arial" w:cs="Arial"/>
                <w:i/>
                <w:sz w:val="20"/>
                <w:szCs w:val="20"/>
              </w:rPr>
              <w:t>Highlighted icon turns yellow, then drag finger OR use wheel (13) to increase/decrease</w:t>
            </w:r>
          </w:p>
        </w:tc>
      </w:tr>
      <w:tr w:rsidR="006C39F6" w:rsidRPr="00CC56B7" w14:paraId="1ADBFF11" w14:textId="77777777" w:rsidTr="00C21683">
        <w:tc>
          <w:tcPr>
            <w:tcW w:w="5220" w:type="dxa"/>
          </w:tcPr>
          <w:p w14:paraId="059B7EEC" w14:textId="77777777" w:rsidR="00985A01" w:rsidRPr="00CC56B7" w:rsidRDefault="004A5BF3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25EF81A" wp14:editId="5060C65A">
                  <wp:extent cx="1083017" cy="1629277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925 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81" cy="168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3960CE72" w14:textId="77777777" w:rsidR="00985A01" w:rsidRPr="00CC56B7" w:rsidRDefault="004C6F2E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On longer spacing shaker will begin to shift for quicker tree-to-</w:t>
            </w:r>
            <w:proofErr w:type="spellStart"/>
            <w:r w:rsidRPr="00CC56B7">
              <w:rPr>
                <w:rFonts w:ascii="Arial" w:hAnsi="Arial" w:cs="Arial"/>
                <w:sz w:val="20"/>
                <w:szCs w:val="20"/>
              </w:rPr>
              <w:t>tree</w:t>
            </w:r>
            <w:proofErr w:type="spellEnd"/>
            <w:r w:rsidRPr="00CC56B7">
              <w:rPr>
                <w:rFonts w:ascii="Arial" w:hAnsi="Arial" w:cs="Arial"/>
                <w:sz w:val="20"/>
                <w:szCs w:val="20"/>
              </w:rPr>
              <w:t xml:space="preserve"> times.  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>If s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pacing 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 xml:space="preserve">is </w:t>
            </w:r>
            <w:r w:rsidRPr="00CC56B7">
              <w:rPr>
                <w:rFonts w:ascii="Arial" w:hAnsi="Arial" w:cs="Arial"/>
                <w:sz w:val="20"/>
                <w:szCs w:val="20"/>
              </w:rPr>
              <w:t>below 18</w:t>
            </w:r>
            <w:r w:rsidR="00E46619" w:rsidRPr="00CC56B7">
              <w:rPr>
                <w:rFonts w:ascii="Arial" w:hAnsi="Arial" w:cs="Arial"/>
                <w:sz w:val="20"/>
                <w:szCs w:val="20"/>
              </w:rPr>
              <w:t>’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>,</w:t>
            </w:r>
            <w:r w:rsidR="00E46619" w:rsidRPr="00CC56B7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E46619" w:rsidRPr="00CC56B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="00E46619" w:rsidRPr="00CC56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04DD">
              <w:rPr>
                <w:rFonts w:ascii="Arial" w:hAnsi="Arial" w:cs="Arial"/>
                <w:sz w:val="20"/>
                <w:szCs w:val="20"/>
              </w:rPr>
              <w:t>G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 xml:space="preserve">ear </w:t>
            </w:r>
            <w:r w:rsidR="004704DD">
              <w:rPr>
                <w:rFonts w:ascii="Arial" w:hAnsi="Arial" w:cs="Arial"/>
                <w:sz w:val="20"/>
                <w:szCs w:val="20"/>
              </w:rPr>
              <w:t>Only may be used to avoid shifting.</w:t>
            </w:r>
          </w:p>
          <w:p w14:paraId="51DCB36B" w14:textId="77777777" w:rsidR="00E46619" w:rsidRPr="00CC56B7" w:rsidRDefault="00E46619" w:rsidP="004A5BF3">
            <w:pPr>
              <w:pStyle w:val="ListParagraph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5BF3" w:rsidRPr="00CC56B7" w14:paraId="000645F3" w14:textId="77777777" w:rsidTr="00C21683">
        <w:tc>
          <w:tcPr>
            <w:tcW w:w="5220" w:type="dxa"/>
          </w:tcPr>
          <w:p w14:paraId="04D4F7EF" w14:textId="77777777" w:rsidR="004A5BF3" w:rsidRDefault="004A5BF3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BA63A6C" wp14:editId="231BFEE7">
                  <wp:extent cx="1088650" cy="14944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924 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69" cy="151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79384D9C" w14:textId="77777777" w:rsidR="004A5BF3" w:rsidRPr="00CC56B7" w:rsidRDefault="004A5BF3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2</w:t>
            </w:r>
            <w:r w:rsidRPr="00CC56B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Gear O</w:t>
            </w:r>
            <w:r w:rsidRPr="00CC56B7">
              <w:rPr>
                <w:rFonts w:ascii="Arial" w:hAnsi="Arial" w:cs="Arial"/>
                <w:sz w:val="20"/>
                <w:szCs w:val="20"/>
              </w:rPr>
              <w:t>nly will put shaker’s front wheel in minimum displacement which will keep front tire from spinning in loose soil conditions or when loading equipment on trailers.</w:t>
            </w:r>
          </w:p>
        </w:tc>
      </w:tr>
      <w:tr w:rsidR="006C39F6" w:rsidRPr="00CC56B7" w14:paraId="7D0CDE65" w14:textId="77777777" w:rsidTr="00C21683">
        <w:tc>
          <w:tcPr>
            <w:tcW w:w="5220" w:type="dxa"/>
          </w:tcPr>
          <w:p w14:paraId="0BB61A87" w14:textId="77777777" w:rsidR="00985A01" w:rsidRPr="00CC56B7" w:rsidRDefault="00A038BB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040EAA34" wp14:editId="41A44EE7">
                  <wp:extent cx="3177540" cy="2383155"/>
                  <wp:effectExtent l="0" t="0" r="381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698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642456B4" w14:textId="77777777" w:rsidR="00985A01" w:rsidRPr="00CC56B7" w:rsidRDefault="00E46619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Pad Lube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 increase/decrease water to filled pads</w:t>
            </w:r>
          </w:p>
          <w:p w14:paraId="611F1E95" w14:textId="77777777" w:rsidR="00E46619" w:rsidRPr="00CC56B7" w:rsidRDefault="00E46619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Sling Lube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sling lube; typical range is .5-1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>.</w:t>
            </w:r>
            <w:r w:rsidRPr="00CC56B7">
              <w:rPr>
                <w:rFonts w:ascii="Arial" w:hAnsi="Arial" w:cs="Arial"/>
                <w:sz w:val="20"/>
                <w:szCs w:val="20"/>
              </w:rPr>
              <w:t>0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 xml:space="preserve"> sec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F927CD" w:rsidRPr="00CC56B7">
              <w:rPr>
                <w:rFonts w:ascii="Arial" w:hAnsi="Arial" w:cs="Arial"/>
                <w:sz w:val="20"/>
                <w:szCs w:val="20"/>
              </w:rPr>
              <w:t>water per injection cycle.</w:t>
            </w:r>
          </w:p>
          <w:p w14:paraId="01E5370A" w14:textId="77777777" w:rsidR="00E46619" w:rsidRPr="00CC56B7" w:rsidRDefault="00790A0B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Tree Release %</w:t>
            </w:r>
            <w:r w:rsidR="002D0176">
              <w:rPr>
                <w:rFonts w:ascii="Arial" w:hAnsi="Arial" w:cs="Arial"/>
                <w:sz w:val="20"/>
                <w:szCs w:val="20"/>
              </w:rPr>
              <w:t xml:space="preserve"> = amount head will </w:t>
            </w:r>
            <w:r w:rsidRPr="00CC56B7">
              <w:rPr>
                <w:rFonts w:ascii="Arial" w:hAnsi="Arial" w:cs="Arial"/>
                <w:sz w:val="20"/>
                <w:szCs w:val="20"/>
              </w:rPr>
              <w:t>open in auto shake mode</w:t>
            </w:r>
          </w:p>
          <w:p w14:paraId="517D263E" w14:textId="77777777" w:rsidR="00790A0B" w:rsidRPr="00CC56B7" w:rsidRDefault="00790A0B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Clamp Open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 xml:space="preserve">speed </w:t>
            </w:r>
            <w:r w:rsidR="004704DD">
              <w:rPr>
                <w:rFonts w:ascii="Arial" w:hAnsi="Arial" w:cs="Arial"/>
                <w:sz w:val="20"/>
                <w:szCs w:val="20"/>
              </w:rPr>
              <w:t>of clamp open</w:t>
            </w:r>
          </w:p>
          <w:p w14:paraId="4930E76D" w14:textId="77777777" w:rsidR="00790A0B" w:rsidRDefault="00790A0B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Clamp Close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 xml:space="preserve">speed 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Pr="00CC56B7">
              <w:rPr>
                <w:rFonts w:ascii="Arial" w:hAnsi="Arial" w:cs="Arial"/>
                <w:sz w:val="20"/>
                <w:szCs w:val="20"/>
              </w:rPr>
              <w:t>clamp close</w:t>
            </w:r>
          </w:p>
          <w:p w14:paraId="742B1557" w14:textId="77777777" w:rsidR="00C21683" w:rsidRDefault="00C21683" w:rsidP="00C21683">
            <w:pPr>
              <w:pStyle w:val="ListParagraph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DE9528" w14:textId="77777777" w:rsidR="00C21683" w:rsidRPr="00C21683" w:rsidRDefault="00C21683" w:rsidP="00C2168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21683">
              <w:rPr>
                <w:rFonts w:ascii="Arial" w:hAnsi="Arial" w:cs="Arial"/>
                <w:i/>
                <w:sz w:val="20"/>
                <w:szCs w:val="20"/>
              </w:rPr>
              <w:t>Highlighted icon turns yellow, then drag finger OR use wheel (13) to increase/decrease</w:t>
            </w:r>
          </w:p>
        </w:tc>
      </w:tr>
      <w:tr w:rsidR="006C39F6" w:rsidRPr="00CC56B7" w14:paraId="3B331468" w14:textId="77777777" w:rsidTr="001F5289">
        <w:tc>
          <w:tcPr>
            <w:tcW w:w="5220" w:type="dxa"/>
            <w:tcBorders>
              <w:bottom w:val="single" w:sz="4" w:space="0" w:color="auto"/>
            </w:tcBorders>
          </w:tcPr>
          <w:p w14:paraId="71BCB1BD" w14:textId="77777777" w:rsidR="006C39F6" w:rsidRPr="00CC56B7" w:rsidRDefault="006C39F6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773CEBB" wp14:editId="10CEBB78">
                  <wp:extent cx="3234879" cy="2060812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6927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14110" r="3896" b="8666"/>
                          <a:stretch/>
                        </pic:blipFill>
                        <pic:spPr bwMode="auto">
                          <a:xfrm>
                            <a:off x="0" y="0"/>
                            <a:ext cx="3241972" cy="206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single" w:sz="4" w:space="0" w:color="auto"/>
            </w:tcBorders>
          </w:tcPr>
          <w:p w14:paraId="6EFB92F9" w14:textId="77777777" w:rsidR="00790A0B" w:rsidRPr="00CC56B7" w:rsidRDefault="00790A0B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Head Retract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>speed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of head retract</w:t>
            </w:r>
          </w:p>
          <w:p w14:paraId="44424947" w14:textId="77777777" w:rsidR="00790A0B" w:rsidRPr="00CC56B7" w:rsidRDefault="00E6301C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Head Extend</w:t>
            </w:r>
            <w:r w:rsidR="00790A0B"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>speed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of head extend</w:t>
            </w:r>
          </w:p>
          <w:p w14:paraId="3E01F525" w14:textId="77777777" w:rsidR="00790A0B" w:rsidRPr="00CC56B7" w:rsidRDefault="00790A0B" w:rsidP="00985A01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Head Raise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>speed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CC56B7">
              <w:rPr>
                <w:rFonts w:ascii="Arial" w:hAnsi="Arial" w:cs="Arial"/>
                <w:sz w:val="20"/>
                <w:szCs w:val="20"/>
              </w:rPr>
              <w:t>head raise</w:t>
            </w:r>
          </w:p>
          <w:p w14:paraId="6C2669CD" w14:textId="77777777" w:rsidR="00790A0B" w:rsidRPr="00C21683" w:rsidRDefault="00790A0B" w:rsidP="00790A0B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56B7">
              <w:rPr>
                <w:rFonts w:ascii="Arial" w:hAnsi="Arial" w:cs="Arial"/>
                <w:b/>
                <w:sz w:val="20"/>
                <w:szCs w:val="20"/>
              </w:rPr>
              <w:t>Head Lower</w:t>
            </w:r>
            <w:r w:rsidRPr="00CC56B7">
              <w:rPr>
                <w:rFonts w:ascii="Arial" w:hAnsi="Arial" w:cs="Arial"/>
                <w:sz w:val="20"/>
                <w:szCs w:val="20"/>
              </w:rPr>
              <w:t xml:space="preserve"> = increase/decrease </w:t>
            </w:r>
            <w:r w:rsidR="002D0176">
              <w:rPr>
                <w:rFonts w:ascii="Arial" w:hAnsi="Arial" w:cs="Arial"/>
                <w:sz w:val="20"/>
                <w:szCs w:val="20"/>
              </w:rPr>
              <w:t>speed</w:t>
            </w:r>
            <w:r w:rsidR="004704DD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CC56B7">
              <w:rPr>
                <w:rFonts w:ascii="Arial" w:hAnsi="Arial" w:cs="Arial"/>
                <w:sz w:val="20"/>
                <w:szCs w:val="20"/>
              </w:rPr>
              <w:t>head lower</w:t>
            </w:r>
          </w:p>
          <w:p w14:paraId="18B5C3C1" w14:textId="77777777" w:rsidR="00C21683" w:rsidRPr="00C21683" w:rsidRDefault="00C21683" w:rsidP="00C21683">
            <w:pPr>
              <w:pStyle w:val="ListParagraph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237458" w14:textId="77777777" w:rsidR="00C21683" w:rsidRPr="00C21683" w:rsidRDefault="00C21683" w:rsidP="00C2168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21683">
              <w:rPr>
                <w:rFonts w:ascii="Arial" w:hAnsi="Arial" w:cs="Arial"/>
                <w:i/>
                <w:sz w:val="20"/>
                <w:szCs w:val="20"/>
              </w:rPr>
              <w:t>Highlighted icon turns yellow, then drag finger OR use wheel (13) to increase/decrease</w:t>
            </w:r>
          </w:p>
        </w:tc>
      </w:tr>
      <w:tr w:rsidR="003A0334" w:rsidRPr="00CC56B7" w14:paraId="1185A3E9" w14:textId="77777777" w:rsidTr="001F5289">
        <w:tc>
          <w:tcPr>
            <w:tcW w:w="5220" w:type="dxa"/>
            <w:tcBorders>
              <w:bottom w:val="nil"/>
            </w:tcBorders>
          </w:tcPr>
          <w:p w14:paraId="31A2BBB7" w14:textId="77777777" w:rsidR="003A0334" w:rsidRDefault="003A0334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5082" w:type="dxa"/>
            <w:tcBorders>
              <w:bottom w:val="nil"/>
            </w:tcBorders>
          </w:tcPr>
          <w:p w14:paraId="4B081E77" w14:textId="77777777" w:rsidR="003A0334" w:rsidRPr="00CC56B7" w:rsidRDefault="003A0334" w:rsidP="00057AE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EEDCB9B" w14:textId="77777777" w:rsidR="001F5289" w:rsidRDefault="001F5289">
      <w: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082"/>
      </w:tblGrid>
      <w:tr w:rsidR="00C21683" w:rsidRPr="00CC56B7" w14:paraId="4D1B3D19" w14:textId="77777777" w:rsidTr="00C21683">
        <w:tc>
          <w:tcPr>
            <w:tcW w:w="10302" w:type="dxa"/>
            <w:gridSpan w:val="2"/>
            <w:shd w:val="clear" w:color="auto" w:fill="000000" w:themeFill="text1"/>
          </w:tcPr>
          <w:p w14:paraId="13A8C85C" w14:textId="77777777" w:rsidR="00C21683" w:rsidRPr="003A0334" w:rsidRDefault="00C21683" w:rsidP="00C2168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A0334"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32"/>
                <w:lang w:eastAsia="en-US"/>
              </w:rPr>
              <w:lastRenderedPageBreak/>
              <w:t>BODAS SERVICE</w:t>
            </w:r>
          </w:p>
        </w:tc>
      </w:tr>
      <w:tr w:rsidR="00057AE6" w:rsidRPr="00CC56B7" w14:paraId="7C05B4A7" w14:textId="77777777" w:rsidTr="00C21683">
        <w:tc>
          <w:tcPr>
            <w:tcW w:w="5220" w:type="dxa"/>
          </w:tcPr>
          <w:p w14:paraId="2903D375" w14:textId="77777777" w:rsidR="00057AE6" w:rsidRDefault="003A0334" w:rsidP="008D615D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5FAB4C5" wp14:editId="5DF5E306">
                  <wp:extent cx="1773141" cy="1278987"/>
                  <wp:effectExtent l="133350" t="114300" r="132080" b="1689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odas icon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0" cy="1282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12D3EE26" w14:textId="77777777" w:rsidR="00057AE6" w:rsidRPr="00CC56B7" w:rsidRDefault="00057AE6" w:rsidP="00057AE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3D595" w14:textId="77777777" w:rsidR="00057AE6" w:rsidRPr="00CC56B7" w:rsidRDefault="00057AE6" w:rsidP="00790A0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39F6" w:rsidRPr="00CC56B7" w14:paraId="0B573C50" w14:textId="77777777" w:rsidTr="0076479F">
        <w:tc>
          <w:tcPr>
            <w:tcW w:w="5220" w:type="dxa"/>
            <w:tcBorders>
              <w:bottom w:val="nil"/>
            </w:tcBorders>
          </w:tcPr>
          <w:p w14:paraId="01F070B8" w14:textId="77777777" w:rsidR="00790A0B" w:rsidRPr="00CC56B7" w:rsidRDefault="004704DD" w:rsidP="008D615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D1347E1" wp14:editId="27B94F64">
                  <wp:extent cx="3487972" cy="261597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692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524" cy="261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bottom w:val="nil"/>
            </w:tcBorders>
          </w:tcPr>
          <w:p w14:paraId="0020F4AD" w14:textId="77777777" w:rsidR="00790A0B" w:rsidRPr="00CC56B7" w:rsidRDefault="00790A0B" w:rsidP="00790A0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C56B7">
              <w:rPr>
                <w:rFonts w:ascii="Arial" w:hAnsi="Arial" w:cs="Arial"/>
                <w:sz w:val="20"/>
                <w:szCs w:val="20"/>
              </w:rPr>
              <w:t>Allows access for factory/dealer service on equipment system</w:t>
            </w:r>
          </w:p>
        </w:tc>
      </w:tr>
    </w:tbl>
    <w:p w14:paraId="2CB17AA9" w14:textId="77777777" w:rsidR="00464071" w:rsidRDefault="00464071" w:rsidP="008D615D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464071" w:rsidSect="00215B12">
      <w:footerReference w:type="default" r:id="rId73"/>
      <w:footerReference w:type="first" r:id="rId74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D5A7C" w14:textId="77777777" w:rsidR="00C527B1" w:rsidRDefault="00C527B1">
      <w:pPr>
        <w:spacing w:after="0" w:line="240" w:lineRule="auto"/>
      </w:pPr>
      <w:r>
        <w:separator/>
      </w:r>
    </w:p>
  </w:endnote>
  <w:endnote w:type="continuationSeparator" w:id="0">
    <w:p w14:paraId="32EF8F28" w14:textId="77777777" w:rsidR="00C527B1" w:rsidRDefault="00C5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78BE8" w14:textId="77777777" w:rsidR="00215B12" w:rsidRDefault="00215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9105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202FB" w14:textId="77777777" w:rsidR="00EA4C64" w:rsidRDefault="00EA4C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D934EB" w14:textId="77777777" w:rsidR="00EA4C64" w:rsidRDefault="00EA4C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A7DC9" w14:textId="77777777" w:rsidR="00215B12" w:rsidRDefault="00215B1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1262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32B9DD" w14:textId="77777777" w:rsidR="00215B12" w:rsidRDefault="00215B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320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3112CE6" w14:textId="77777777" w:rsidR="008F3975" w:rsidRDefault="008F397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172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E5D66" w14:textId="77777777" w:rsidR="00215B12" w:rsidRDefault="00215B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420C90" w14:textId="77777777" w:rsidR="008F3975" w:rsidRDefault="008F3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78234" w14:textId="77777777" w:rsidR="00C527B1" w:rsidRDefault="00C527B1">
      <w:pPr>
        <w:spacing w:after="0" w:line="240" w:lineRule="auto"/>
      </w:pPr>
      <w:r>
        <w:separator/>
      </w:r>
    </w:p>
  </w:footnote>
  <w:footnote w:type="continuationSeparator" w:id="0">
    <w:p w14:paraId="66A486CD" w14:textId="77777777" w:rsidR="00C527B1" w:rsidRDefault="00C52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E3F29" w14:textId="77777777" w:rsidR="00215B12" w:rsidRDefault="00215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FE045" w14:textId="77777777" w:rsidR="00215B12" w:rsidRDefault="00215B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4FAE6" w14:textId="77777777" w:rsidR="00215B12" w:rsidRDefault="00215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2AD12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2C3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8A1D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42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16BD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BCB5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B284F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8E41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EC1D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2E32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666A94"/>
    <w:multiLevelType w:val="hybridMultilevel"/>
    <w:tmpl w:val="EFBE1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44AE2"/>
    <w:multiLevelType w:val="hybridMultilevel"/>
    <w:tmpl w:val="F66E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44B7C"/>
    <w:multiLevelType w:val="hybridMultilevel"/>
    <w:tmpl w:val="39E4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47D3F"/>
    <w:multiLevelType w:val="hybridMultilevel"/>
    <w:tmpl w:val="08422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C2A52"/>
    <w:multiLevelType w:val="hybridMultilevel"/>
    <w:tmpl w:val="8FB0E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302E6"/>
    <w:multiLevelType w:val="hybridMultilevel"/>
    <w:tmpl w:val="DFAA1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D7923"/>
    <w:multiLevelType w:val="hybridMultilevel"/>
    <w:tmpl w:val="EB1A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C2C15"/>
    <w:multiLevelType w:val="hybridMultilevel"/>
    <w:tmpl w:val="30EAE0A2"/>
    <w:lvl w:ilvl="0" w:tplc="3394323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C19F3"/>
    <w:multiLevelType w:val="hybridMultilevel"/>
    <w:tmpl w:val="80B2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F3B9A"/>
    <w:multiLevelType w:val="hybridMultilevel"/>
    <w:tmpl w:val="77022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43729"/>
    <w:multiLevelType w:val="hybridMultilevel"/>
    <w:tmpl w:val="A21A6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83AD8"/>
    <w:multiLevelType w:val="hybridMultilevel"/>
    <w:tmpl w:val="5C9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F61A2"/>
    <w:multiLevelType w:val="hybridMultilevel"/>
    <w:tmpl w:val="9F66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70283"/>
    <w:multiLevelType w:val="hybridMultilevel"/>
    <w:tmpl w:val="0B4A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60F87"/>
    <w:multiLevelType w:val="hybridMultilevel"/>
    <w:tmpl w:val="DB7C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40040"/>
    <w:multiLevelType w:val="hybridMultilevel"/>
    <w:tmpl w:val="9E689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134F8"/>
    <w:multiLevelType w:val="hybridMultilevel"/>
    <w:tmpl w:val="73F4D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51F61"/>
    <w:multiLevelType w:val="hybridMultilevel"/>
    <w:tmpl w:val="E376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21754"/>
    <w:multiLevelType w:val="hybridMultilevel"/>
    <w:tmpl w:val="37F2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726DB"/>
    <w:multiLevelType w:val="hybridMultilevel"/>
    <w:tmpl w:val="B5A4F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C5BCB"/>
    <w:multiLevelType w:val="hybridMultilevel"/>
    <w:tmpl w:val="89FA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240CE4"/>
    <w:multiLevelType w:val="hybridMultilevel"/>
    <w:tmpl w:val="526EC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D6275"/>
    <w:multiLevelType w:val="hybridMultilevel"/>
    <w:tmpl w:val="EB768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805B5C"/>
    <w:multiLevelType w:val="hybridMultilevel"/>
    <w:tmpl w:val="35E62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20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12"/>
  </w:num>
  <w:num w:numId="20">
    <w:abstractNumId w:val="22"/>
  </w:num>
  <w:num w:numId="21">
    <w:abstractNumId w:val="19"/>
  </w:num>
  <w:num w:numId="22">
    <w:abstractNumId w:val="26"/>
  </w:num>
  <w:num w:numId="23">
    <w:abstractNumId w:val="23"/>
  </w:num>
  <w:num w:numId="24">
    <w:abstractNumId w:val="32"/>
  </w:num>
  <w:num w:numId="25">
    <w:abstractNumId w:val="31"/>
  </w:num>
  <w:num w:numId="26">
    <w:abstractNumId w:val="21"/>
  </w:num>
  <w:num w:numId="27">
    <w:abstractNumId w:val="14"/>
  </w:num>
  <w:num w:numId="28">
    <w:abstractNumId w:val="33"/>
  </w:num>
  <w:num w:numId="29">
    <w:abstractNumId w:val="11"/>
  </w:num>
  <w:num w:numId="30">
    <w:abstractNumId w:val="25"/>
  </w:num>
  <w:num w:numId="31">
    <w:abstractNumId w:val="16"/>
  </w:num>
  <w:num w:numId="32">
    <w:abstractNumId w:val="27"/>
  </w:num>
  <w:num w:numId="33">
    <w:abstractNumId w:val="29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B1"/>
    <w:rsid w:val="00007472"/>
    <w:rsid w:val="000156B1"/>
    <w:rsid w:val="00025E56"/>
    <w:rsid w:val="000267E8"/>
    <w:rsid w:val="00035301"/>
    <w:rsid w:val="00057AE6"/>
    <w:rsid w:val="00075458"/>
    <w:rsid w:val="0008355E"/>
    <w:rsid w:val="000B2D7E"/>
    <w:rsid w:val="000B7AA9"/>
    <w:rsid w:val="000D6508"/>
    <w:rsid w:val="000E1D79"/>
    <w:rsid w:val="00147458"/>
    <w:rsid w:val="00163FA1"/>
    <w:rsid w:val="001656B6"/>
    <w:rsid w:val="0017376D"/>
    <w:rsid w:val="001C6580"/>
    <w:rsid w:val="001E025E"/>
    <w:rsid w:val="001F5289"/>
    <w:rsid w:val="00215B12"/>
    <w:rsid w:val="00235EA8"/>
    <w:rsid w:val="00261FDD"/>
    <w:rsid w:val="00296FF7"/>
    <w:rsid w:val="002A3381"/>
    <w:rsid w:val="002D0176"/>
    <w:rsid w:val="002E1691"/>
    <w:rsid w:val="002E2E81"/>
    <w:rsid w:val="002F74A6"/>
    <w:rsid w:val="00306A79"/>
    <w:rsid w:val="003143EE"/>
    <w:rsid w:val="00331191"/>
    <w:rsid w:val="00362AF7"/>
    <w:rsid w:val="00374DFF"/>
    <w:rsid w:val="00376B31"/>
    <w:rsid w:val="0038523F"/>
    <w:rsid w:val="003A0334"/>
    <w:rsid w:val="003A033E"/>
    <w:rsid w:val="003A1F7D"/>
    <w:rsid w:val="003C32C9"/>
    <w:rsid w:val="003C7CFA"/>
    <w:rsid w:val="003D3F6B"/>
    <w:rsid w:val="003E3E07"/>
    <w:rsid w:val="00413C3E"/>
    <w:rsid w:val="0041711D"/>
    <w:rsid w:val="004256C9"/>
    <w:rsid w:val="004403F4"/>
    <w:rsid w:val="0044232B"/>
    <w:rsid w:val="00464071"/>
    <w:rsid w:val="004704DD"/>
    <w:rsid w:val="004A5BF3"/>
    <w:rsid w:val="004A725B"/>
    <w:rsid w:val="004B3086"/>
    <w:rsid w:val="004C16F2"/>
    <w:rsid w:val="004C3EAB"/>
    <w:rsid w:val="004C5E23"/>
    <w:rsid w:val="004C6F2E"/>
    <w:rsid w:val="00507B04"/>
    <w:rsid w:val="005228C6"/>
    <w:rsid w:val="005449EC"/>
    <w:rsid w:val="005638E3"/>
    <w:rsid w:val="0057507C"/>
    <w:rsid w:val="005821D1"/>
    <w:rsid w:val="00591D71"/>
    <w:rsid w:val="005C2F42"/>
    <w:rsid w:val="005D253B"/>
    <w:rsid w:val="005D5A67"/>
    <w:rsid w:val="0060162B"/>
    <w:rsid w:val="00633A01"/>
    <w:rsid w:val="00656672"/>
    <w:rsid w:val="0066185E"/>
    <w:rsid w:val="00673CAA"/>
    <w:rsid w:val="00676FB7"/>
    <w:rsid w:val="006A0F69"/>
    <w:rsid w:val="006B044D"/>
    <w:rsid w:val="006B680A"/>
    <w:rsid w:val="006C39F6"/>
    <w:rsid w:val="006D784D"/>
    <w:rsid w:val="006D7B1D"/>
    <w:rsid w:val="007233DD"/>
    <w:rsid w:val="00744BF0"/>
    <w:rsid w:val="0076479F"/>
    <w:rsid w:val="00781C24"/>
    <w:rsid w:val="00790A0B"/>
    <w:rsid w:val="007925CC"/>
    <w:rsid w:val="007A34D4"/>
    <w:rsid w:val="007C20B7"/>
    <w:rsid w:val="007E0F32"/>
    <w:rsid w:val="00805AC7"/>
    <w:rsid w:val="0082464D"/>
    <w:rsid w:val="008372A4"/>
    <w:rsid w:val="008456AE"/>
    <w:rsid w:val="00851BAF"/>
    <w:rsid w:val="0085320B"/>
    <w:rsid w:val="008672CB"/>
    <w:rsid w:val="00870AEB"/>
    <w:rsid w:val="00874CEF"/>
    <w:rsid w:val="008A14D9"/>
    <w:rsid w:val="008C67CF"/>
    <w:rsid w:val="008D615D"/>
    <w:rsid w:val="008F038F"/>
    <w:rsid w:val="008F3975"/>
    <w:rsid w:val="008F45EB"/>
    <w:rsid w:val="00903E51"/>
    <w:rsid w:val="00905763"/>
    <w:rsid w:val="00910BC8"/>
    <w:rsid w:val="00911577"/>
    <w:rsid w:val="00934518"/>
    <w:rsid w:val="00950C8D"/>
    <w:rsid w:val="00985A01"/>
    <w:rsid w:val="009946F0"/>
    <w:rsid w:val="00995FAC"/>
    <w:rsid w:val="009D2D3D"/>
    <w:rsid w:val="009E6C5A"/>
    <w:rsid w:val="009F1B85"/>
    <w:rsid w:val="009F25AC"/>
    <w:rsid w:val="00A038BB"/>
    <w:rsid w:val="00A13C8E"/>
    <w:rsid w:val="00A14812"/>
    <w:rsid w:val="00A91E10"/>
    <w:rsid w:val="00AC698C"/>
    <w:rsid w:val="00AC6F9E"/>
    <w:rsid w:val="00B22CD9"/>
    <w:rsid w:val="00B56BF4"/>
    <w:rsid w:val="00B57D08"/>
    <w:rsid w:val="00B6783B"/>
    <w:rsid w:val="00B7609B"/>
    <w:rsid w:val="00B837D9"/>
    <w:rsid w:val="00B83C56"/>
    <w:rsid w:val="00BB6BE8"/>
    <w:rsid w:val="00BF33C9"/>
    <w:rsid w:val="00C170B2"/>
    <w:rsid w:val="00C21683"/>
    <w:rsid w:val="00C42B4D"/>
    <w:rsid w:val="00C50BAA"/>
    <w:rsid w:val="00C527B1"/>
    <w:rsid w:val="00C62DBD"/>
    <w:rsid w:val="00C718B9"/>
    <w:rsid w:val="00C769FB"/>
    <w:rsid w:val="00CC56B7"/>
    <w:rsid w:val="00D159B8"/>
    <w:rsid w:val="00D42797"/>
    <w:rsid w:val="00D6617C"/>
    <w:rsid w:val="00D83E6B"/>
    <w:rsid w:val="00DA0BEE"/>
    <w:rsid w:val="00DA3C70"/>
    <w:rsid w:val="00DA45ED"/>
    <w:rsid w:val="00DC508D"/>
    <w:rsid w:val="00DC5A5C"/>
    <w:rsid w:val="00DC690E"/>
    <w:rsid w:val="00E34199"/>
    <w:rsid w:val="00E43C6B"/>
    <w:rsid w:val="00E46619"/>
    <w:rsid w:val="00E6301C"/>
    <w:rsid w:val="00E751D0"/>
    <w:rsid w:val="00E92053"/>
    <w:rsid w:val="00EA4C64"/>
    <w:rsid w:val="00EB2965"/>
    <w:rsid w:val="00EC2554"/>
    <w:rsid w:val="00ED3C17"/>
    <w:rsid w:val="00F005D5"/>
    <w:rsid w:val="00F21B37"/>
    <w:rsid w:val="00F664C6"/>
    <w:rsid w:val="00F85C57"/>
    <w:rsid w:val="00F927CD"/>
    <w:rsid w:val="00F95C47"/>
    <w:rsid w:val="00FC2D23"/>
    <w:rsid w:val="00FD01A4"/>
    <w:rsid w:val="00FE7C17"/>
    <w:rsid w:val="00FF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351DD48A"/>
  <w15:chartTrackingRefBased/>
  <w15:docId w15:val="{97FC9C8B-FA8E-4F9B-B0AD-001F8434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85E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66185E"/>
    <w:pPr>
      <w:keepNext/>
      <w:keepLines/>
      <w:pBdr>
        <w:top w:val="single" w:sz="4" w:space="1" w:color="595959" w:themeColor="text1" w:themeTint="A6"/>
      </w:pBdr>
      <w:spacing w:before="36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600" w:after="0"/>
      <w:jc w:val="right"/>
      <w:outlineLvl w:val="2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E3E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E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E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E0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E0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E0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618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"/>
    <w:qFormat/>
    <w:rsid w:val="0066185E"/>
    <w:pPr>
      <w:numPr>
        <w:ilvl w:val="1"/>
      </w:numPr>
      <w:spacing w:after="160"/>
      <w:jc w:val="right"/>
    </w:pPr>
    <w:rPr>
      <w: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66185E"/>
    <w:rPr>
      <w:caps/>
      <w:color w:val="595959" w:themeColor="text1" w:themeTint="A6"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600" w:after="600" w:line="240" w:lineRule="auto"/>
      <w:contextualSpacing/>
      <w:jc w:val="right"/>
    </w:pPr>
    <w:rPr>
      <w:rFonts w:asciiTheme="majorHAnsi" w:eastAsiaTheme="majorEastAsia" w:hAnsiTheme="majorHAnsi" w:cstheme="majorBidi"/>
      <w:caps/>
      <w:color w:val="2E74B5" w:themeColor="accent1" w:themeShade="BF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2E74B5" w:themeColor="accent1" w:themeShade="BF"/>
      <w:spacing w:val="-10"/>
      <w:kern w:val="28"/>
      <w:sz w:val="60"/>
      <w:szCs w:val="60"/>
    </w:rPr>
  </w:style>
  <w:style w:type="paragraph" w:customStyle="1" w:styleId="Logo">
    <w:name w:val="Logo"/>
    <w:basedOn w:val="Normal"/>
    <w:uiPriority w:val="1"/>
    <w:qFormat/>
    <w:pPr>
      <w:spacing w:before="360"/>
      <w:jc w:val="right"/>
    </w:pPr>
    <w:rPr>
      <w:noProof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DFF"/>
  </w:style>
  <w:style w:type="paragraph" w:styleId="BalloonText">
    <w:name w:val="Balloon Text"/>
    <w:basedOn w:val="Normal"/>
    <w:link w:val="BalloonTextChar"/>
    <w:uiPriority w:val="99"/>
    <w:semiHidden/>
    <w:unhideWhenUsed/>
    <w:rsid w:val="003E3E0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07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3E07"/>
  </w:style>
  <w:style w:type="paragraph" w:styleId="BlockText">
    <w:name w:val="Block Text"/>
    <w:basedOn w:val="Normal"/>
    <w:uiPriority w:val="99"/>
    <w:semiHidden/>
    <w:unhideWhenUsed/>
    <w:rsid w:val="0066185E"/>
    <w:pPr>
      <w:pBdr>
        <w:top w:val="single" w:sz="2" w:space="10" w:color="2E74B5" w:themeColor="accent1" w:themeShade="BF" w:shadow="1"/>
        <w:left w:val="single" w:sz="2" w:space="10" w:color="2E74B5" w:themeColor="accent1" w:themeShade="BF" w:shadow="1"/>
        <w:bottom w:val="single" w:sz="2" w:space="10" w:color="2E74B5" w:themeColor="accent1" w:themeShade="BF" w:shadow="1"/>
        <w:right w:val="single" w:sz="2" w:space="10" w:color="2E74B5" w:themeColor="accent1" w:themeShade="BF" w:shadow="1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E3E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3E07"/>
  </w:style>
  <w:style w:type="paragraph" w:styleId="BodyText2">
    <w:name w:val="Body Text 2"/>
    <w:basedOn w:val="Normal"/>
    <w:link w:val="BodyText2Char"/>
    <w:uiPriority w:val="99"/>
    <w:semiHidden/>
    <w:unhideWhenUsed/>
    <w:rsid w:val="003E3E0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E07"/>
  </w:style>
  <w:style w:type="paragraph" w:styleId="BodyText3">
    <w:name w:val="Body Text 3"/>
    <w:basedOn w:val="Normal"/>
    <w:link w:val="BodyText3Char"/>
    <w:uiPriority w:val="99"/>
    <w:semiHidden/>
    <w:unhideWhenUsed/>
    <w:rsid w:val="003E3E0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E0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3E0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E0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3E0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E0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3E07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E0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3E0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E0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3E07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E0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E3E0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3E07"/>
    <w:pPr>
      <w:spacing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3E0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E07"/>
  </w:style>
  <w:style w:type="table" w:styleId="ColorfulGrid">
    <w:name w:val="Colorful Grid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E0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E0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E0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E0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E3E07"/>
  </w:style>
  <w:style w:type="character" w:customStyle="1" w:styleId="DateChar">
    <w:name w:val="Date Char"/>
    <w:basedOn w:val="DefaultParagraphFont"/>
    <w:link w:val="Date"/>
    <w:uiPriority w:val="99"/>
    <w:semiHidden/>
    <w:rsid w:val="003E3E07"/>
  </w:style>
  <w:style w:type="paragraph" w:styleId="DocumentMap">
    <w:name w:val="Document Map"/>
    <w:basedOn w:val="Normal"/>
    <w:link w:val="DocumentMapChar"/>
    <w:uiPriority w:val="99"/>
    <w:semiHidden/>
    <w:unhideWhenUsed/>
    <w:rsid w:val="003E3E0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E0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3E0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E07"/>
  </w:style>
  <w:style w:type="character" w:styleId="Emphasis">
    <w:name w:val="Emphasis"/>
    <w:basedOn w:val="DefaultParagraphFont"/>
    <w:uiPriority w:val="20"/>
    <w:semiHidden/>
    <w:unhideWhenUsed/>
    <w:qFormat/>
    <w:rsid w:val="0066185E"/>
    <w:rPr>
      <w:i/>
      <w:iCs/>
      <w:color w:val="595959" w:themeColor="text1" w:themeTint="A6"/>
    </w:rPr>
  </w:style>
  <w:style w:type="character" w:styleId="EndnoteReference">
    <w:name w:val="endnote reference"/>
    <w:basedOn w:val="DefaultParagraphFont"/>
    <w:uiPriority w:val="99"/>
    <w:semiHidden/>
    <w:unhideWhenUsed/>
    <w:rsid w:val="003E3E0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3E0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3E0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3E0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3E07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3E0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E0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E07"/>
    <w:rPr>
      <w:szCs w:val="20"/>
    </w:rPr>
  </w:style>
  <w:style w:type="table" w:styleId="GridTable1Light">
    <w:name w:val="Grid Table 1 Light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3E3E07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E0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E0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E0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E0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E0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E0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E3E07"/>
  </w:style>
  <w:style w:type="paragraph" w:styleId="HTMLAddress">
    <w:name w:val="HTML Address"/>
    <w:basedOn w:val="Normal"/>
    <w:link w:val="HTMLAddressChar"/>
    <w:uiPriority w:val="99"/>
    <w:semiHidden/>
    <w:unhideWhenUsed/>
    <w:rsid w:val="003E3E0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E0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E3E0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E3E0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E0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E0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E3E0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E3E0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E3E0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E3E0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3E0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3E0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6185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6185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6185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6185E"/>
    <w:rPr>
      <w:b/>
      <w:bCs/>
      <w:caps w:val="0"/>
      <w:smallCaps/>
      <w:color w:val="2E74B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E3E0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E3E07"/>
  </w:style>
  <w:style w:type="paragraph" w:styleId="List">
    <w:name w:val="List"/>
    <w:basedOn w:val="Normal"/>
    <w:uiPriority w:val="99"/>
    <w:semiHidden/>
    <w:unhideWhenUsed/>
    <w:rsid w:val="003E3E0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E3E0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E3E0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E3E0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E3E0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E3E0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3E0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3E0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3E0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3E0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3E0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3E0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3E0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3E0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3E0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E3E0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3E0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3E0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3E0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3E0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3E3E0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E3E0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E3E0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E3E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E3E0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E3E0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E3E0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E3E0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E3E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E0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E3E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E3E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E3E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3E3E07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3E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E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3E3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3E0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3E0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3E0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E07"/>
  </w:style>
  <w:style w:type="character" w:styleId="PageNumber">
    <w:name w:val="page number"/>
    <w:basedOn w:val="DefaultParagraphFont"/>
    <w:uiPriority w:val="99"/>
    <w:semiHidden/>
    <w:unhideWhenUsed/>
    <w:rsid w:val="003E3E07"/>
  </w:style>
  <w:style w:type="table" w:styleId="PlainTable1">
    <w:name w:val="Plain Table 1"/>
    <w:basedOn w:val="TableNormal"/>
    <w:uiPriority w:val="41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E3E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E3E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E3E0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E0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E3E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E3E0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3E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E07"/>
  </w:style>
  <w:style w:type="paragraph" w:styleId="Signature">
    <w:name w:val="Signature"/>
    <w:basedOn w:val="Normal"/>
    <w:link w:val="SignatureChar"/>
    <w:uiPriority w:val="99"/>
    <w:semiHidden/>
    <w:unhideWhenUsed/>
    <w:rsid w:val="003E3E07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E07"/>
  </w:style>
  <w:style w:type="character" w:customStyle="1" w:styleId="SmartHyperlink1">
    <w:name w:val="Smart Hyperlink1"/>
    <w:basedOn w:val="DefaultParagraphFont"/>
    <w:uiPriority w:val="99"/>
    <w:semiHidden/>
    <w:unhideWhenUsed/>
    <w:rsid w:val="003E3E07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3E3E07"/>
    <w:rPr>
      <w:b/>
      <w:bCs/>
    </w:rPr>
  </w:style>
  <w:style w:type="character" w:styleId="SubtleEmphasis">
    <w:name w:val="Subtle Emphasis"/>
    <w:basedOn w:val="DefaultParagraphFont"/>
    <w:uiPriority w:val="19"/>
    <w:unhideWhenUsed/>
    <w:qFormat/>
    <w:rsid w:val="003E3E0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E3E0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E3E0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E0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E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E0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E0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E0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E0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E0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E0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E0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E0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E0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E0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E0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E0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E0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E0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E0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E3E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E3E0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E0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E0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E0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E0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E0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3E0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3E0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3E3E0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E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E0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E0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E0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3E3E0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E0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3E3E0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E3E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3E0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3E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3E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3E0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3E0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3E0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3E0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3E0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3E0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3E07"/>
    <w:pPr>
      <w:spacing w:before="240"/>
      <w:outlineLvl w:val="9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85E"/>
    <w:rPr>
      <w:color w:val="595959" w:themeColor="text1" w:themeTint="A6"/>
      <w:shd w:val="clear" w:color="auto" w:fill="E6E6E6"/>
    </w:rPr>
  </w:style>
  <w:style w:type="character" w:styleId="PlaceholderText">
    <w:name w:val="Placeholder Text"/>
    <w:basedOn w:val="DefaultParagraphFont"/>
    <w:uiPriority w:val="2"/>
    <w:semiHidden/>
    <w:rsid w:val="00E43C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49.jpeg"/><Relationship Id="rId68" Type="http://schemas.openxmlformats.org/officeDocument/2006/relationships/image" Target="media/image53.jpeg"/><Relationship Id="rId76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cid:b659a76b-9f92-43e9-993c-a969be276ef1@namprd19.prod.outlook.com" TargetMode="External"/><Relationship Id="rId66" Type="http://schemas.openxmlformats.org/officeDocument/2006/relationships/image" Target="media/image51.jpeg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7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cid:afbd21a1-77b4-480a-82d5-38f1729937ac@namprd19.prod.outlook.com" TargetMode="External"/><Relationship Id="rId69" Type="http://schemas.openxmlformats.org/officeDocument/2006/relationships/image" Target="media/image54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owell\AppData\Roaming\Microsoft\Templates\Elevator%20spee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BC52A54D2C40939D4E8D7C9C47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8B1EF-6C57-4080-B2A4-780E6D63018A}"/>
      </w:docPartPr>
      <w:docPartBody>
        <w:p w:rsidR="009A3890" w:rsidRDefault="009A3890">
          <w:pPr>
            <w:pStyle w:val="DDBC52A54D2C40939D4E8D7C9C47841A"/>
          </w:pPr>
          <w:r>
            <w:t>elevator speech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890"/>
    <w:rsid w:val="009A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9A7D7AFBD647698D05338D8916E613">
    <w:name w:val="409A7D7AFBD647698D05338D8916E613"/>
  </w:style>
  <w:style w:type="paragraph" w:customStyle="1" w:styleId="DDBC52A54D2C40939D4E8D7C9C47841A">
    <w:name w:val="DDBC52A54D2C40939D4E8D7C9C47841A"/>
  </w:style>
  <w:style w:type="paragraph" w:customStyle="1" w:styleId="7D9C4E9EE2D24425977CB8C038EDF320">
    <w:name w:val="7D9C4E9EE2D24425977CB8C038EDF320"/>
  </w:style>
  <w:style w:type="paragraph" w:customStyle="1" w:styleId="1316C26D333D44AB922379DDE845AAA3">
    <w:name w:val="1316C26D333D44AB922379DDE845AAA3"/>
  </w:style>
  <w:style w:type="paragraph" w:customStyle="1" w:styleId="7DB03A7885464359ABDFF4481F2C477F">
    <w:name w:val="7DB03A7885464359ABDFF4481F2C477F"/>
  </w:style>
  <w:style w:type="paragraph" w:customStyle="1" w:styleId="8C1477ABBBAA4C529B41DDDA2EFFF9FF">
    <w:name w:val="8C1477ABBBAA4C529B41DDDA2EFFF9FF"/>
  </w:style>
  <w:style w:type="paragraph" w:customStyle="1" w:styleId="DF9E4C8EC4E441EE89FD3E0CA2F2BE53">
    <w:name w:val="DF9E4C8EC4E441EE89FD3E0CA2F2BE53"/>
  </w:style>
  <w:style w:type="paragraph" w:customStyle="1" w:styleId="6A38743B8E944BAAA1166948437C74F0">
    <w:name w:val="6A38743B8E944BAAA1166948437C74F0"/>
  </w:style>
  <w:style w:type="paragraph" w:customStyle="1" w:styleId="8BCB5BCF7CBF4EB7824B33EC519EE69C">
    <w:name w:val="8BCB5BCF7CBF4EB7824B33EC519EE69C"/>
  </w:style>
  <w:style w:type="character" w:styleId="SubtleEmphasis">
    <w:name w:val="Subtle Emphasis"/>
    <w:basedOn w:val="DefaultParagraphFont"/>
    <w:uiPriority w:val="19"/>
    <w:unhideWhenUsed/>
    <w:qFormat/>
    <w:rPr>
      <w:i/>
      <w:iCs/>
      <w:color w:val="404040" w:themeColor="text1" w:themeTint="BF"/>
    </w:rPr>
  </w:style>
  <w:style w:type="paragraph" w:customStyle="1" w:styleId="7F1557B122F246C7A13C8291346AD486">
    <w:name w:val="7F1557B122F246C7A13C8291346AD486"/>
  </w:style>
  <w:style w:type="paragraph" w:customStyle="1" w:styleId="0533F59105B14F31ABB6192A706FCF62">
    <w:name w:val="0533F59105B14F31ABB6192A706FCF62"/>
  </w:style>
  <w:style w:type="paragraph" w:customStyle="1" w:styleId="21973081A19647EA98FE87494D9ED3AA">
    <w:name w:val="21973081A19647EA98FE87494D9ED3AA"/>
  </w:style>
  <w:style w:type="paragraph" w:customStyle="1" w:styleId="F758CE62C4A94C6CBC2442893472EE1E">
    <w:name w:val="F758CE62C4A94C6CBC2442893472EE1E"/>
  </w:style>
  <w:style w:type="paragraph" w:customStyle="1" w:styleId="C003786EF38A4E22BE32AA9BE196443E">
    <w:name w:val="C003786EF38A4E22BE32AA9BE196443E"/>
  </w:style>
  <w:style w:type="paragraph" w:customStyle="1" w:styleId="B89379843EEC46CDA4F57F8CBE4D7CAF">
    <w:name w:val="B89379843EEC46CDA4F57F8CBE4D7CAF"/>
  </w:style>
  <w:style w:type="paragraph" w:customStyle="1" w:styleId="35B458BE45524D55AA59B4E589ACF2B7">
    <w:name w:val="35B458BE45524D55AA59B4E589ACF2B7"/>
  </w:style>
  <w:style w:type="paragraph" w:customStyle="1" w:styleId="852D0B202BBC428EB4914C50CA27401A">
    <w:name w:val="852D0B202BBC428EB4914C50CA27401A"/>
  </w:style>
  <w:style w:type="paragraph" w:customStyle="1" w:styleId="11D3F22196884F1F9073767046DB3976">
    <w:name w:val="11D3F22196884F1F9073767046DB3976"/>
  </w:style>
  <w:style w:type="paragraph" w:customStyle="1" w:styleId="EE48CB65EDB64A8F8280CAD5B81A03A9">
    <w:name w:val="EE48CB65EDB64A8F8280CAD5B81A03A9"/>
  </w:style>
  <w:style w:type="paragraph" w:customStyle="1" w:styleId="6A2586B5EF5442ECBC014DAE0C2FCC77">
    <w:name w:val="6A2586B5EF5442ECBC014DAE0C2FCC77"/>
  </w:style>
  <w:style w:type="paragraph" w:customStyle="1" w:styleId="163B2C28B2F440DFB19DF5D781D680ED">
    <w:name w:val="163B2C28B2F440DFB19DF5D781D680ED"/>
  </w:style>
  <w:style w:type="paragraph" w:customStyle="1" w:styleId="87C5D29B9E354FBDA81D5F7C0DC655BD">
    <w:name w:val="87C5D29B9E354FBDA81D5F7C0DC655BD"/>
  </w:style>
  <w:style w:type="paragraph" w:customStyle="1" w:styleId="948697B543E34BE1BF5F803F0DFCA04F">
    <w:name w:val="948697B543E34BE1BF5F803F0DFCA04F"/>
  </w:style>
  <w:style w:type="paragraph" w:customStyle="1" w:styleId="9D8EAB4440F14A8CB7068C3EB6C9F59B">
    <w:name w:val="9D8EAB4440F14A8CB7068C3EB6C9F59B"/>
  </w:style>
  <w:style w:type="paragraph" w:customStyle="1" w:styleId="1500287E797547629992BCD5A6C8BAC8">
    <w:name w:val="1500287E797547629992BCD5A6C8BA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vator speech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32E91-E36C-4BDD-8865-225E1A20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Elevator speech</Template>
  <TotalTime>1349</TotalTime>
  <Pages>19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InControl for S7-r 
user guide</vt:lpstr>
    </vt:vector>
  </TitlesOfParts>
  <Company>COE ORCHARD EQUIPMENT, INC.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InControl for S7-r 
user guide</dc:title>
  <dc:creator>Carey Powell</dc:creator>
  <cp:lastModifiedBy>Carey Powell</cp:lastModifiedBy>
  <cp:revision>97</cp:revision>
  <cp:lastPrinted>2019-03-20T21:48:00Z</cp:lastPrinted>
  <dcterms:created xsi:type="dcterms:W3CDTF">2018-07-16T15:35:00Z</dcterms:created>
  <dcterms:modified xsi:type="dcterms:W3CDTF">2019-03-20T22:10:00Z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shubham@vidyatech.com</vt:lpwstr>
  </property>
  <property fmtid="{D5CDD505-2E9C-101B-9397-08002B2CF9AE}" pid="11" name="MSIP_Label_f42aa342-8706-4288-bd11-ebb85995028c_SetDate">
    <vt:lpwstr>2018-04-10T05:58:32.0084505Z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